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hint="cs"/>
          <w:cs/>
        </w:rPr>
        <w:id w:val="1614022989"/>
        <w:lock w:val="sdtContentLocked"/>
        <w:showingPlcHdr/>
        <w15:appearance w15:val="hidden"/>
        <w:picture/>
      </w:sdtPr>
      <w:sdtEndPr/>
      <w:sdtContent>
        <w:p w:rsidR="00E37768" w:rsidRDefault="00020263" w:rsidP="00020263">
          <w:pPr>
            <w:jc w:val="center"/>
          </w:pPr>
          <w:r>
            <w:rPr>
              <w:rFonts w:hint="cs"/>
              <w:noProof/>
              <w:cs/>
            </w:rPr>
            <w:drawing>
              <wp:inline distT="0" distB="0" distL="0" distR="0" wp14:anchorId="3589D862" wp14:editId="043EFD06">
                <wp:extent cx="1062236" cy="1371600"/>
                <wp:effectExtent l="0" t="0" r="508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861" t="6503" r="7375" b="5937"/>
                        <a:stretch/>
                      </pic:blipFill>
                      <pic:spPr bwMode="auto">
                        <a:xfrm>
                          <a:off x="0" y="0"/>
                          <a:ext cx="1062236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:rsidR="00C24E4E" w:rsidRDefault="005E021C" w:rsidP="00C24E4E">
      <w:pPr>
        <w:pStyle w:val="a4"/>
        <w:spacing w:before="1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7D8559" wp14:editId="0D71B40D">
                <wp:simplePos x="0" y="0"/>
                <wp:positionH relativeFrom="column">
                  <wp:posOffset>-914400</wp:posOffset>
                </wp:positionH>
                <wp:positionV relativeFrom="page">
                  <wp:posOffset>2371090</wp:posOffset>
                </wp:positionV>
                <wp:extent cx="7553325" cy="492125"/>
                <wp:effectExtent l="0" t="0" r="0" b="317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hint="cs"/>
                                <w:cs/>
                              </w:rPr>
                              <w:alias w:val="ชื่อวิทยานิพนธ์/สารนิพนธ์ "/>
                              <w:tag w:val="ชื่อวิทยานิพนธ์"/>
                              <w:id w:val="2001461798"/>
                              <w:placeholder>
                                <w:docPart w:val="ECEEA904D93C4E2D9506C37344F05D55"/>
                              </w:placeholder>
                              <w:temporary/>
                              <w:showingPlcHdr/>
                      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color w:val="C0C0C0"/>
                            </w:sdtPr>
                            <w:sdtEndPr/>
                            <w:sdtContent>
                              <w:p w:rsidR="000342E8" w:rsidRPr="00A943A6" w:rsidRDefault="000342E8" w:rsidP="005E021C">
                                <w:pPr>
                                  <w:pStyle w:val="a4"/>
                                  <w:spacing w:before="120"/>
                                  <w:rPr>
                                    <w:b w:val="0"/>
                                    <w:bCs w:val="0"/>
                                  </w:rPr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7D855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1in;margin-top:186.7pt;width:594.75pt;height:38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" filled="f" stroked="f">
                <v:textbox style="mso-fit-shape-to-text:t" inset="1in,,1in">
                  <w:txbxContent>
                    <w:sdt>
                      <w:sdtPr>
                        <w:rPr>
                          <w:rFonts w:hint="cs"/>
                          <w:cs/>
                        </w:rPr>
                        <w:alias w:val="ชื่อวิทยานิพนธ์/สารนิพนธ์ "/>
                        <w:tag w:val="ชื่อวิทยานิพนธ์"/>
                        <w:id w:val="2001461798"/>
                        <w:placeholder>
                          <w:docPart w:val="ECEEA904D93C4E2D9506C37344F05D55"/>
                        </w:placeholder>
                        <w:temporary/>
                        <w:showingPlcHdr/>
                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15:color w:val="C0C0C0"/>
                      </w:sdtPr>
                      <w:sdtEndPr/>
                      <w:sdtContent>
                        <w:p w:rsidR="000342E8" w:rsidRPr="00A943A6" w:rsidRDefault="000342E8" w:rsidP="005E021C">
                          <w:pPr>
                            <w:pStyle w:val="a4"/>
                            <w:spacing w:before="120"/>
                            <w:rPr>
                              <w:b w:val="0"/>
                              <w:bCs w:val="0"/>
                            </w:rPr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C24E4E" w:rsidRDefault="00C24E4E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A943A6" w:rsidP="00D40EDB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150EFE" wp14:editId="68ED0FEC">
                <wp:simplePos x="0" y="0"/>
                <wp:positionH relativeFrom="column">
                  <wp:posOffset>-914400</wp:posOffset>
                </wp:positionH>
                <wp:positionV relativeFrom="page">
                  <wp:posOffset>5142865</wp:posOffset>
                </wp:positionV>
                <wp:extent cx="7553325" cy="415925"/>
                <wp:effectExtent l="0" t="0" r="0" b="3175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415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ชื่อ-นามสกุลนักศึกษา"/>
                              <w:tag w:val="ชื่อ นามสกุลนักศึกษา"/>
                              <w:id w:val="-1987306547"/>
                              <w:lock w:val="sdtLocked"/>
                              <w:placeholder>
                                <w:docPart w:val="44F87A484ACD42F4A375B7831CC3C5F0"/>
                              </w:placeholder>
                              <w:showingPlcHdr/>
                              <w15:color w:val="C0C0C0"/>
                            </w:sdtPr>
                            <w:sdtEndPr/>
                            <w:sdtContent>
                              <w:p w:rsidR="000342E8" w:rsidRPr="00A943A6" w:rsidRDefault="000342E8" w:rsidP="00A943A6">
                                <w:pPr>
                                  <w:pStyle w:val="a4"/>
                                  <w:rPr>
                                    <w:rFonts w:eastAsiaTheme="minorHAnsi"/>
                                    <w:b w:val="0"/>
                                    <w:bCs w:val="0"/>
                                    <w:spacing w:val="0"/>
                                    <w:kern w:val="0"/>
                                    <w:sz w:val="32"/>
                                    <w:szCs w:val="32"/>
                                  </w:rPr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150EFE" id="_x0000_s1027" type="#_x0000_t202" style="position:absolute;left:0;text-align:left;margin-left:-1in;margin-top:404.95pt;width:594.75pt;height:32.7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" filled="f" stroked="f">
                <v:textbox style="mso-fit-shape-to-text:t" inset="1in,,1in">
                  <w:txbxContent>
                    <w:sdt>
                      <w:sdtPr>
                        <w:alias w:val="ชื่อ-นามสกุลนักศึกษา"/>
                        <w:tag w:val="ชื่อ นามสกุลนักศึกษา"/>
                        <w:id w:val="-1987306547"/>
                        <w:lock w:val="sdtLocked"/>
                        <w:placeholder>
                          <w:docPart w:val="44F87A484ACD42F4A375B7831CC3C5F0"/>
                        </w:placeholder>
                        <w:showingPlcHdr/>
                        <w15:color w:val="C0C0C0"/>
                      </w:sdtPr>
                      <w:sdtEndPr/>
                      <w:sdtContent>
                        <w:p w:rsidR="000342E8" w:rsidRPr="00A943A6" w:rsidRDefault="000342E8" w:rsidP="00A943A6">
                          <w:pPr>
                            <w:pStyle w:val="a4"/>
                            <w:rPr>
                              <w:rFonts w:eastAsiaTheme="minorHAnsi"/>
                              <w:b w:val="0"/>
                              <w:bCs w:val="0"/>
                              <w:spacing w:val="0"/>
                              <w:kern w:val="0"/>
                              <w:sz w:val="32"/>
                              <w:szCs w:val="32"/>
                            </w:rPr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</w:p>
    <w:p w:rsidR="00D40EDB" w:rsidRDefault="00D40EDB" w:rsidP="00D40EDB">
      <w:pPr>
        <w:jc w:val="center"/>
      </w:pPr>
    </w:p>
    <w:p w:rsidR="00D40EDB" w:rsidRDefault="00D40EDB" w:rsidP="00D40EDB">
      <w:pPr>
        <w:jc w:val="center"/>
      </w:pPr>
    </w:p>
    <w:p w:rsidR="00D40EDB" w:rsidRDefault="00D40EDB" w:rsidP="00C24E4E">
      <w:pPr>
        <w:pStyle w:val="a4"/>
      </w:pPr>
    </w:p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C24E4E" w:rsidP="00C24E4E"/>
    <w:p w:rsidR="00C24E4E" w:rsidRDefault="00827176" w:rsidP="00C24E4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1" layoutInCell="1" allowOverlap="1" wp14:anchorId="6988AEEB" wp14:editId="3042210C">
                <wp:simplePos x="0" y="0"/>
                <wp:positionH relativeFrom="column">
                  <wp:posOffset>-914400</wp:posOffset>
                </wp:positionH>
                <wp:positionV relativeFrom="page">
                  <wp:posOffset>8382000</wp:posOffset>
                </wp:positionV>
                <wp:extent cx="7552800" cy="1592580"/>
                <wp:effectExtent l="0" t="0" r="0" b="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2800" cy="159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2E8" w:rsidRDefault="00FC5676" w:rsidP="00FC5676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alias w:val="ประเภท"/>
                                <w:tag w:val="ประเภท"/>
                                <w:id w:val="-1398275038"/>
                                <w:placeholder>
                                  <w:docPart w:val="97935162513447F2B88374C4966A2BA3"/>
                                </w:placeholder>
                                <w:showingPlcHdr/>
                                <w:dropDownList>
                                  <w:listItem w:displayText="โครงร่างวิทยานิพนธ์" w:value="โครงร่างวิทยานิพนธ์"/>
                                  <w:listItem w:displayText="โครงร่างสารนิพนธ์" w:value="โครงร่างสารนิพนธ์"/>
                                </w:dropDownList>
                              </w:sdtPr>
                              <w:sdtContent>
                                <w:r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671607620"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นี้เป็</w:t>
                                </w:r>
                                <w:r w:rsidR="00244515">
                                  <w:rPr>
                                    <w:rFonts w:hint="cs"/>
                                    <w:cs/>
                                  </w:rPr>
                                  <w:t>นส่วนหนึ่งของการศึกษา</w:t>
                                </w:r>
                              </w:sdtContent>
                            </w:sdt>
                          </w:p>
                          <w:p w:rsidR="000342E8" w:rsidRDefault="00991CFC" w:rsidP="00C822FA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539823535"/>
                                <w:placeholder>
                                  <w:docPart w:val="4C50A609C06A4C0DA94B2A935B9B8501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หลักสูตร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1150665713"/>
                                <w:placeholder>
                                  <w:docPart w:val="0FA0A4C7E87142C38C6243DA2AF21E3B"/>
                                </w:placeholder>
                                <w:temporary/>
                                <w:showingPlcHdr/>
                                <w:dropDownList>
                                  <w:listItem w:displayText="ครุศาสตรดุษฎีบัณฑิต" w:value="ครุศาสตรดุษฎีบัณฑิต"/>
                                  <w:listItem w:displayText="ครุศาสตรมหาบัณฑิต" w:value="ครุศาสตรมหาบัณฑิต"/>
                                  <w:listItem w:displayText="บริหารธุรกิจมหาบัณฑิต" w:value="บริหารธุรกิจมหาบัณฑิต"/>
                                  <w:listItem w:displayText="วิศวกรรมศาสตรมหาบัณฑิต" w:value="วิศวกรรมศาสตรมหาบัณฑิต"/>
                                  <w:listItem w:displayText="บัญชีมหาบัณฑิต" w:value="บัญชีมหาบัณฑิต"/>
                                  <w:listItem w:displayText="สาธารณสุขมหาบัณฑิต" w:value="สาธารณสุขมหาบัณฑิต"/>
                                  <w:listItem w:displayText="ศิลปศาสตรมหาบัณฑิต" w:value="ศิลปศาสตรมหาบัณฑิต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1016194510"/>
                                <w:placeholder>
                                  <w:docPart w:val="82DFA6D95525447292C6EAFB72538205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0342E8" w:rsidRPr="009D2CE7">
                                  <w:rPr>
                                    <w:rStyle w:val="a3"/>
                                    <w:rFonts w:hint="cs"/>
                                    <w:color w:val="auto"/>
                                    <w:cs/>
                                  </w:rPr>
                                  <w:t>สาขาวิชา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1066452116"/>
                                <w:placeholder>
                                  <w:docPart w:val="9E214CB1805A4E89958D318B00F43079"/>
                                </w:placeholder>
                                <w:temporary/>
                                <w:showingPlcHdr/>
                                <w:dropDownList>
                                  <w:listItem w:displayText="วิจัยและประเมินเพื่อพัฒนาการศึกษา" w:value="วิจัยและประเมินเพื่อพัฒนาการศึกษา"/>
                                  <w:listItem w:displayText="การบริหารการศึกษา" w:value="การบริหารการศึกษา"/>
                                  <w:listItem w:displayText="บริหารธุรกิจ" w:value="บริหารธุรกิจ"/>
                                  <w:listItem w:displayText="การจัดการงานวิศวกรรม" w:value="การจัดการงานวิศวกรรม"/>
                                  <w:listItem w:displayText="การบัญชี" w:value="การบัญชี"/>
                                  <w:listItem w:displayText="สาธารณสุขศาสตร์" w:value="สาธารณสุขศาสตร์"/>
                                  <w:listItem w:displayText="พัฒนาสังคมและพันธกิจสัมพันธ์" w:value="พัฒนาสังคมและพันธกิจสัมพันธ์"/>
                                  <w:listItem w:displayText="หลักสูตรและการสอน" w:value="หลักสูตรและการสอน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</w:p>
                          <w:p w:rsidR="000342E8" w:rsidRDefault="00991CFC" w:rsidP="00C822FA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1352804851"/>
                                <w:placeholder>
                                  <w:docPart w:val="46BB967E9A974847BD034DDDD66DE3DF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คณะ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969637337"/>
                                <w:placeholder>
                                  <w:docPart w:val="CCB73987A05C4723BC92E2A6696477F2"/>
                                </w:placeholder>
                                <w:temporary/>
                                <w:showingPlcHdr/>
                                <w:dropDownList>
                                  <w:listItem w:displayText="ครุศาสตร์" w:value="ครุศาสตร์"/>
                                  <w:listItem w:displayText="วิทยาการจัดการ" w:value="วิทยาการจัดการ"/>
                                  <w:listItem w:displayText="เทคโนโลยีอุสาหกรรรม" w:value="เทคโนโลยีอุสาหกรรรม"/>
                                  <w:listItem w:displayText="วิทยาศาสตร์และเทคโนโลยี" w:value="วิทยาศาสตร์และเทคโนโลยี"/>
                                  <w:listItem w:displayText="มนุษยศาสตร์และสังคมศาสตร์" w:value="มนุษยศาสตร์และสังคมศาสตร์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cs/>
                                </w:rPr>
                                <w:id w:val="1523740894"/>
                                <w:lock w:val="sdtLocked"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มหาวิทยาลัยราชภัฏอุตรดิตถ์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eastAsiaTheme="minorHAnsi"/>
                                <w:spacing w:val="0"/>
                                <w:kern w:val="0"/>
                                <w:cs/>
                              </w:rPr>
                              <w:alias w:val="ข้อมูลเดือน ปี ที่จัดทำวิทยานิพนธ์/สารนิพนธ์ ภาษาไทย"/>
                              <w:tag w:val="ข้อมูลเดือน ปี ที่จัดทำวิทยานิพนธ์/สารนิพนธ์ ภาษาไทย"/>
                              <w:id w:val="-769769811"/>
                              <w:lock w:val="sdtLocked"/>
                              <w:placeholder>
                                <w:docPart w:val="A8A7A45ACB214299BD9CFFCFDA14E0F0"/>
                              </w:placeholder>
                              <w:showingPlcHdr/>
                              <w:date>
                                <w:dateFormat w:val="ดดดด bbbb"/>
                                <w:lid w:val="th-TH"/>
                                <w:storeMappedDataAs w:val="dateTime"/>
                                <w:calendar w:val="thai"/>
                              </w:date>
                            </w:sdtPr>
                            <w:sdtEndPr/>
                            <w:sdtContent>
                              <w:p w:rsidR="000342E8" w:rsidRPr="001A4DF4" w:rsidRDefault="000342E8" w:rsidP="00C822FA">
                                <w:pPr>
                                  <w:pStyle w:val="a4"/>
                                  <w:rPr>
                                    <w:rFonts w:eastAsiaTheme="minorHAnsi"/>
                                    <w:spacing w:val="0"/>
                                    <w:kern w:val="0"/>
                                  </w:rPr>
                                </w:pPr>
                                <w:r w:rsidRPr="001A4DF4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คลิกที่นี่เพื่อใส่วันที่</w:t>
                                </w:r>
                              </w:p>
                            </w:sdtContent>
                          </w:sdt>
                          <w:p w:rsidR="000342E8" w:rsidRPr="00C822FA" w:rsidRDefault="000342E8" w:rsidP="00C822FA"/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88AEEB" id="_x0000_s1028" type="#_x0000_t202" style="position:absolute;margin-left:-1in;margin-top:660pt;width:594.7pt;height:125.4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" filled="f" stroked="f">
                <v:textbox style="mso-fit-shape-to-text:t" inset="1in,,1in">
                  <w:txbxContent>
                    <w:p w:rsidR="000342E8" w:rsidRDefault="00FC5676" w:rsidP="00FC5676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alias w:val="ประเภท"/>
                          <w:tag w:val="ประเภท"/>
                          <w:id w:val="-1398275038"/>
                          <w:placeholder>
                            <w:docPart w:val="97935162513447F2B88374C4966A2BA3"/>
                          </w:placeholder>
                          <w:showingPlcHdr/>
                          <w:dropDownList>
                            <w:listItem w:displayText="โครงร่างวิทยานิพนธ์" w:value="โครงร่างวิทยานิพนธ์"/>
                            <w:listItem w:displayText="โครงร่างสารนิพนธ์" w:value="โครงร่างสารนิพนธ์"/>
                          </w:dropDownList>
                        </w:sdtPr>
                        <w:sdtContent>
                          <w:r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671607620"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นี้เป็</w:t>
                          </w:r>
                          <w:r w:rsidR="00244515">
                            <w:rPr>
                              <w:rFonts w:hint="cs"/>
                              <w:cs/>
                            </w:rPr>
                            <w:t>นส่วนหนึ่งของการศึกษา</w:t>
                          </w:r>
                        </w:sdtContent>
                      </w:sdt>
                    </w:p>
                    <w:p w:rsidR="000342E8" w:rsidRDefault="00991CFC" w:rsidP="00C822FA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id w:val="-539823535"/>
                          <w:placeholder>
                            <w:docPart w:val="4C50A609C06A4C0DA94B2A935B9B8501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หลักสูตร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-1150665713"/>
                          <w:placeholder>
                            <w:docPart w:val="0FA0A4C7E87142C38C6243DA2AF21E3B"/>
                          </w:placeholder>
                          <w:temporary/>
                          <w:showingPlcHdr/>
                          <w:dropDownList>
                            <w:listItem w:displayText="ครุศาสตรดุษฎีบัณฑิต" w:value="ครุศาสตรดุษฎีบัณฑิต"/>
                            <w:listItem w:displayText="ครุศาสตรมหาบัณฑิต" w:value="ครุศาสตรมหาบัณฑิต"/>
                            <w:listItem w:displayText="บริหารธุรกิจมหาบัณฑิต" w:value="บริหารธุรกิจมหาบัณฑิต"/>
                            <w:listItem w:displayText="วิศวกรรมศาสตรมหาบัณฑิต" w:value="วิศวกรรมศาสตรมหาบัณฑิต"/>
                            <w:listItem w:displayText="บัญชีมหาบัณฑิต" w:value="บัญชีมหาบัณฑิต"/>
                            <w:listItem w:displayText="สาธารณสุขมหาบัณฑิต" w:value="สาธารณสุขมหาบัณฑิต"/>
                            <w:listItem w:displayText="ศิลปศาสตรมหาบัณฑิต" w:value="ศิลปศาสตรมหาบัณฑิต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1016194510"/>
                          <w:placeholder>
                            <w:docPart w:val="82DFA6D95525447292C6EAFB72538205"/>
                          </w:placeholder>
                          <w:showingPlcHdr/>
                        </w:sdtPr>
                        <w:sdtEndPr/>
                        <w:sdtContent>
                          <w:r w:rsidR="000342E8" w:rsidRPr="009D2CE7">
                            <w:rPr>
                              <w:rStyle w:val="a3"/>
                              <w:rFonts w:hint="cs"/>
                              <w:color w:val="auto"/>
                              <w:cs/>
                            </w:rPr>
                            <w:t>สาขาวิชา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1066452116"/>
                          <w:placeholder>
                            <w:docPart w:val="9E214CB1805A4E89958D318B00F43079"/>
                          </w:placeholder>
                          <w:temporary/>
                          <w:showingPlcHdr/>
                          <w:dropDownList>
                            <w:listItem w:displayText="วิจัยและประเมินเพื่อพัฒนาการศึกษา" w:value="วิจัยและประเมินเพื่อพัฒนาการศึกษา"/>
                            <w:listItem w:displayText="การบริหารการศึกษา" w:value="การบริหารการศึกษา"/>
                            <w:listItem w:displayText="บริหารธุรกิจ" w:value="บริหารธุรกิจ"/>
                            <w:listItem w:displayText="การจัดการงานวิศวกรรม" w:value="การจัดการงานวิศวกรรม"/>
                            <w:listItem w:displayText="การบัญชี" w:value="การบัญชี"/>
                            <w:listItem w:displayText="สาธารณสุขศาสตร์" w:value="สาธารณสุขศาสตร์"/>
                            <w:listItem w:displayText="พัฒนาสังคมและพันธกิจสัมพันธ์" w:value="พัฒนาสังคมและพันธกิจสัมพันธ์"/>
                            <w:listItem w:displayText="หลักสูตรและการสอน" w:value="หลักสูตรและการสอน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</w:p>
                    <w:p w:rsidR="000342E8" w:rsidRDefault="00991CFC" w:rsidP="00C822FA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id w:val="-1352804851"/>
                          <w:placeholder>
                            <w:docPart w:val="46BB967E9A974847BD034DDDD66DE3DF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คณะ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969637337"/>
                          <w:placeholder>
                            <w:docPart w:val="CCB73987A05C4723BC92E2A6696477F2"/>
                          </w:placeholder>
                          <w:temporary/>
                          <w:showingPlcHdr/>
                          <w:dropDownList>
                            <w:listItem w:displayText="ครุศาสตร์" w:value="ครุศาสตร์"/>
                            <w:listItem w:displayText="วิทยาการจัดการ" w:value="วิทยาการจัดการ"/>
                            <w:listItem w:displayText="เทคโนโลยีอุสาหกรรรม" w:value="เทคโนโลยีอุสาหกรรรม"/>
                            <w:listItem w:displayText="วิทยาศาสตร์และเทคโนโลยี" w:value="วิทยาศาสตร์และเทคโนโลยี"/>
                            <w:listItem w:displayText="มนุษยศาสตร์และสังคมศาสตร์" w:value="มนุษยศาสตร์และสังคมศาสตร์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</w:t>
                      </w:r>
                      <w:sdt>
                        <w:sdtPr>
                          <w:rPr>
                            <w:cs/>
                          </w:rPr>
                          <w:id w:val="1523740894"/>
                          <w:lock w:val="sdtLocked"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มหาวิทยาลัยราชภัฏอุตรดิตถ์</w:t>
                          </w:r>
                        </w:sdtContent>
                      </w:sdt>
                    </w:p>
                    <w:sdt>
                      <w:sdtPr>
                        <w:rPr>
                          <w:rFonts w:eastAsiaTheme="minorHAnsi"/>
                          <w:spacing w:val="0"/>
                          <w:kern w:val="0"/>
                          <w:cs/>
                        </w:rPr>
                        <w:alias w:val="ข้อมูลเดือน ปี ที่จัดทำวิทยานิพนธ์/สารนิพนธ์ ภาษาไทย"/>
                        <w:tag w:val="ข้อมูลเดือน ปี ที่จัดทำวิทยานิพนธ์/สารนิพนธ์ ภาษาไทย"/>
                        <w:id w:val="-769769811"/>
                        <w:lock w:val="sdtLocked"/>
                        <w:placeholder>
                          <w:docPart w:val="A8A7A45ACB214299BD9CFFCFDA14E0F0"/>
                        </w:placeholder>
                        <w:showingPlcHdr/>
                        <w:date>
                          <w:dateFormat w:val="ดดดด bbbb"/>
                          <w:lid w:val="th-TH"/>
                          <w:storeMappedDataAs w:val="dateTime"/>
                          <w:calendar w:val="thai"/>
                        </w:date>
                      </w:sdtPr>
                      <w:sdtEndPr/>
                      <w:sdtContent>
                        <w:p w:rsidR="000342E8" w:rsidRPr="001A4DF4" w:rsidRDefault="000342E8" w:rsidP="00C822FA">
                          <w:pPr>
                            <w:pStyle w:val="a4"/>
                            <w:rPr>
                              <w:rFonts w:eastAsiaTheme="minorHAnsi"/>
                              <w:spacing w:val="0"/>
                              <w:kern w:val="0"/>
                            </w:rPr>
                          </w:pPr>
                          <w:r w:rsidRPr="001A4DF4">
                            <w:rPr>
                              <w:rStyle w:val="a3"/>
                              <w:cs/>
                            </w:rPr>
                            <w:t>คลิกที่นี่เพื่อใส่วันที่</w:t>
                          </w:r>
                        </w:p>
                      </w:sdtContent>
                    </w:sdt>
                    <w:p w:rsidR="000342E8" w:rsidRPr="00C822FA" w:rsidRDefault="000342E8" w:rsidP="00C822FA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C24E4E" w:rsidRDefault="00C24E4E" w:rsidP="00C24E4E">
      <w:pPr>
        <w:pStyle w:val="a4"/>
      </w:pPr>
      <w:r>
        <w:rPr>
          <w:rFonts w:hint="cs"/>
          <w:cs/>
        </w:rPr>
        <w:t xml:space="preserve"> </w:t>
      </w:r>
      <w:r w:rsidR="002E54A2">
        <w:rPr>
          <w:rFonts w:hint="cs"/>
          <w:cs/>
        </w:rPr>
        <w:t xml:space="preserve"> </w:t>
      </w:r>
    </w:p>
    <w:p w:rsidR="00C24E4E" w:rsidRDefault="00C24E4E" w:rsidP="00C24E4E">
      <w:pPr>
        <w:rPr>
          <w:cs/>
        </w:rPr>
        <w:sectPr w:rsidR="00C24E4E" w:rsidSect="00827176">
          <w:headerReference w:type="default" r:id="rId9"/>
          <w:headerReference w:type="first" r:id="rId10"/>
          <w:pgSz w:w="11907" w:h="16839" w:code="9"/>
          <w:pgMar w:top="1440" w:right="1440" w:bottom="1440" w:left="1440" w:header="709" w:footer="709" w:gutter="0"/>
          <w:cols w:space="708"/>
          <w:docGrid w:linePitch="435"/>
        </w:sectPr>
      </w:pPr>
    </w:p>
    <w:p w:rsidR="00C24E4E" w:rsidRDefault="00A943A6" w:rsidP="00A943A6">
      <w:pPr>
        <w:pStyle w:val="a4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0" wp14:anchorId="36B1FEF3" wp14:editId="658E943B">
                <wp:simplePos x="0" y="0"/>
                <wp:positionH relativeFrom="column">
                  <wp:posOffset>-914400</wp:posOffset>
                </wp:positionH>
                <wp:positionV relativeFrom="page">
                  <wp:posOffset>1710055</wp:posOffset>
                </wp:positionV>
                <wp:extent cx="7552800" cy="1404620"/>
                <wp:effectExtent l="0" t="0" r="0" b="3175"/>
                <wp:wrapNone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2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a5"/>
                                <w:rFonts w:hint="cs"/>
                                <w:b/>
                                <w:bCs/>
                                <w:cs/>
                              </w:rPr>
                              <w:alias w:val="ชื่อวิทยานิพนธ์/สารนิพนธ์ "/>
                              <w:tag w:val="ชื่อวิทยานิพนธ์"/>
                              <w:id w:val="-443539701"/>
                              <w:placeholder>
                                <w:docPart w:val="439388964C5843FC8E08C051D77D36AC"/>
                              </w:placeholder>
                              <w:temporary/>
                              <w:showingPlcHdr/>
                              <w15:color w:val="C0C0C0"/>
                            </w:sdtPr>
                            <w:sdtEndPr>
                              <w:rPr>
                                <w:rStyle w:val="a5"/>
                              </w:rPr>
                            </w:sdtEndPr>
                            <w:sdtContent>
                              <w:p w:rsidR="000342E8" w:rsidRPr="008D5FE8" w:rsidRDefault="000342E8" w:rsidP="008D5FE8">
                                <w:pPr>
                                  <w:pStyle w:val="a4"/>
                                  <w:spacing w:before="120"/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1FEF3" id="_x0000_s1029" type="#_x0000_t202" style="position:absolute;left:0;text-align:left;margin-left:-1in;margin-top:134.65pt;width:594.7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" o:allowoverlap="f" filled="f" stroked="f">
                <v:textbox style="mso-fit-shape-to-text:t" inset="1in,,1in">
                  <w:txbxContent>
                    <w:sdt>
                      <w:sdtPr>
                        <w:rPr>
                          <w:rStyle w:val="a5"/>
                          <w:rFonts w:hint="cs"/>
                          <w:b/>
                          <w:bCs/>
                          <w:cs/>
                        </w:rPr>
                        <w:alias w:val="ชื่อวิทยานิพนธ์/สารนิพนธ์ "/>
                        <w:tag w:val="ชื่อวิทยานิพนธ์"/>
                        <w:id w:val="-443539701"/>
                        <w:placeholder>
                          <w:docPart w:val="439388964C5843FC8E08C051D77D36AC"/>
                        </w:placeholder>
                        <w:temporary/>
                        <w:showingPlcHdr/>
                        <w15:color w:val="C0C0C0"/>
                      </w:sdtPr>
                      <w:sdtEndPr>
                        <w:rPr>
                          <w:rStyle w:val="a5"/>
                        </w:rPr>
                      </w:sdtEndPr>
                      <w:sdtContent>
                        <w:p w:rsidR="000342E8" w:rsidRPr="008D5FE8" w:rsidRDefault="000342E8" w:rsidP="008D5FE8">
                          <w:pPr>
                            <w:pStyle w:val="a4"/>
                            <w:spacing w:before="120"/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</w:p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C822FA" w:rsidP="001A1A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9D9811D" wp14:editId="183AFBAC">
                <wp:simplePos x="0" y="0"/>
                <wp:positionH relativeFrom="column">
                  <wp:posOffset>-914400</wp:posOffset>
                </wp:positionH>
                <wp:positionV relativeFrom="paragraph">
                  <wp:posOffset>346294</wp:posOffset>
                </wp:positionV>
                <wp:extent cx="7553325" cy="1404620"/>
                <wp:effectExtent l="0" t="0" r="0" b="3175"/>
                <wp:wrapNone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ชื่อ-นามสกุลนักศึกษา"/>
                              <w:tag w:val="ชื่อ นามสกุลนักศึกษา"/>
                              <w:id w:val="-794376036"/>
                              <w:lock w:val="sdtLocked"/>
                              <w:placeholder>
                                <w:docPart w:val="B47152DBEDB640219E5148D67ACD0ADC"/>
                              </w:placeholder>
                              <w:showingPlcHdr/>
                              <w15:color w:val="C0C0C0"/>
                            </w:sdtPr>
                            <w:sdtEndPr/>
                            <w:sdtContent>
                              <w:p w:rsidR="000342E8" w:rsidRPr="00A943A6" w:rsidRDefault="000342E8" w:rsidP="00C822FA">
                                <w:pPr>
                                  <w:pStyle w:val="a4"/>
                                  <w:rPr>
                                    <w:rFonts w:eastAsiaTheme="minorHAnsi"/>
                                    <w:b w:val="0"/>
                                    <w:bCs w:val="0"/>
                                    <w:spacing w:val="0"/>
                                    <w:kern w:val="0"/>
                                    <w:sz w:val="32"/>
                                    <w:szCs w:val="32"/>
                                  </w:rPr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D9811D" id="_x0000_s1030" type="#_x0000_t202" style="position:absolute;margin-left:-1in;margin-top:27.25pt;width:594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" filled="f" stroked="f">
                <v:textbox style="mso-fit-shape-to-text:t" inset="1in,,1in">
                  <w:txbxContent>
                    <w:sdt>
                      <w:sdtPr>
                        <w:alias w:val="ชื่อ-นามสกุลนักศึกษา"/>
                        <w:tag w:val="ชื่อ นามสกุลนักศึกษา"/>
                        <w:id w:val="-794376036"/>
                        <w:lock w:val="sdtLocked"/>
                        <w:placeholder>
                          <w:docPart w:val="B47152DBEDB640219E5148D67ACD0ADC"/>
                        </w:placeholder>
                        <w:showingPlcHdr/>
                        <w15:color w:val="C0C0C0"/>
                      </w:sdtPr>
                      <w:sdtEndPr/>
                      <w:sdtContent>
                        <w:p w:rsidR="000342E8" w:rsidRPr="00A943A6" w:rsidRDefault="000342E8" w:rsidP="00C822FA">
                          <w:pPr>
                            <w:pStyle w:val="a4"/>
                            <w:rPr>
                              <w:rFonts w:eastAsiaTheme="minorHAnsi"/>
                              <w:b w:val="0"/>
                              <w:bCs w:val="0"/>
                              <w:spacing w:val="0"/>
                              <w:kern w:val="0"/>
                              <w:sz w:val="32"/>
                              <w:szCs w:val="32"/>
                            </w:rPr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1A1A80" w:rsidRDefault="001A1A80" w:rsidP="001A1A80"/>
    <w:p w:rsidR="0057670D" w:rsidRDefault="0057670D" w:rsidP="001A1A80"/>
    <w:p w:rsidR="00C822FA" w:rsidRDefault="00C822FA" w:rsidP="001A1A80"/>
    <w:p w:rsidR="0057670D" w:rsidRDefault="0057670D" w:rsidP="001A1A80"/>
    <w:p w:rsidR="0057670D" w:rsidRDefault="0057670D" w:rsidP="001A1A80"/>
    <w:p w:rsidR="001A1A80" w:rsidRDefault="001B3D34" w:rsidP="001A1A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9D5A990" wp14:editId="04D6B602">
                <wp:simplePos x="0" y="0"/>
                <wp:positionH relativeFrom="column">
                  <wp:posOffset>-914400</wp:posOffset>
                </wp:positionH>
                <wp:positionV relativeFrom="paragraph">
                  <wp:posOffset>381526</wp:posOffset>
                </wp:positionV>
                <wp:extent cx="7553325" cy="1404620"/>
                <wp:effectExtent l="0" t="0" r="0" b="0"/>
                <wp:wrapNone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2E8" w:rsidRDefault="00FC5676" w:rsidP="0057670D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alias w:val="ประเภท"/>
                                <w:tag w:val="ประเภท"/>
                                <w:id w:val="-2123753568"/>
                                <w:placeholder>
                                  <w:docPart w:val="9019344067B54356A1F4B2FB1430E329"/>
                                </w:placeholder>
                                <w:showingPlcHdr/>
                                <w:dropDownList>
                                  <w:listItem w:displayText="โครงร่างวิทยานิพนธ์" w:value="โครงร่างวิทยานิพนธ์"/>
                                  <w:listItem w:displayText="โครงร่างสารนิพนธ์" w:value="โครงร่างสารนิพนธ์"/>
                                </w:dropDownList>
                              </w:sdtPr>
                              <w:sdtContent>
                                <w:r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852219610"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นี้เป็นส่วนหนึ่งของการศึกษา</w:t>
                                </w:r>
                              </w:sdtContent>
                            </w:sdt>
                          </w:p>
                          <w:p w:rsidR="000342E8" w:rsidRDefault="00991CFC" w:rsidP="0057670D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737467848"/>
                                <w:placeholder>
                                  <w:docPart w:val="FBA55514DFD4487F99313233BBBE4097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หลักสูตร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55439210"/>
                                <w:placeholder>
                                  <w:docPart w:val="C64DFD3E10004E05990784F1DB9F303A"/>
                                </w:placeholder>
                                <w:temporary/>
                                <w:showingPlcHdr/>
                                <w:dropDownList>
                                  <w:listItem w:displayText="ครุศาสตรดุษฎีบัณฑิต" w:value="ครุศาสตรดุษฎีบัณฑิต"/>
                                  <w:listItem w:displayText="ครุศาสตรมหาบัณฑิต" w:value="ครุศาสตรมหาบัณฑิต"/>
                                  <w:listItem w:displayText="บริหารธุรกิจมหาบัณฑิต" w:value="บริหารธุรกิจมหาบัณฑิต"/>
                                  <w:listItem w:displayText="วิศวกรรมศาสตรมหาบัณฑิต" w:value="วิศวกรรมศาสตรมหาบัณฑิต"/>
                                  <w:listItem w:displayText="บัญชีมหาบัณฑิต" w:value="บัญชีมหาบัณฑิต"/>
                                  <w:listItem w:displayText="สาธารณสุขมหาบัณฑิต" w:value="สาธารณสุขมหาบัณฑิต"/>
                                  <w:listItem w:displayText="ศิลปศาสตรมหาบัณฑิต" w:value="ศิลปศาสตรมหาบัณฑิต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572014526"/>
                                <w:placeholder>
                                  <w:docPart w:val="03CF8251CB704DD5889DE825B46D1931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0342E8" w:rsidRPr="009D2CE7">
                                  <w:rPr>
                                    <w:rStyle w:val="a3"/>
                                    <w:rFonts w:hint="cs"/>
                                    <w:color w:val="auto"/>
                                    <w:cs/>
                                  </w:rPr>
                                  <w:t>สาขาวิชา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1295137960"/>
                                <w:placeholder>
                                  <w:docPart w:val="5C32507261C5469EAB535621F1C965F1"/>
                                </w:placeholder>
                                <w:temporary/>
                                <w:showingPlcHdr/>
                                <w:dropDownList>
                                  <w:listItem w:displayText="วิจัยและประเมินเพื่อพัฒนาการศึกษา" w:value="วิจัยและประเมินเพื่อพัฒนาการศึกษา"/>
                                  <w:listItem w:displayText="การบริหารการศึกษา" w:value="การบริหารการศึกษา"/>
                                  <w:listItem w:displayText="บริหารธุรกิจ" w:value="บริหารธุรกิจ"/>
                                  <w:listItem w:displayText="การจัดการงานวิศวกรรม" w:value="การจัดการงานวิศวกรรม"/>
                                  <w:listItem w:displayText="การบัญชี" w:value="การบัญชี"/>
                                  <w:listItem w:displayText="สาธารณสุขศาสตร์" w:value="สาธารณสุขศาสตร์"/>
                                  <w:listItem w:displayText="พัฒนาสังคมและพันธกิจสัมพันธ์" w:value="พัฒนาสังคมและพันธกิจสัมพันธ์"/>
                                  <w:listItem w:displayText="หลักสูตรและการสอน" w:value="หลักสูตรและการสอน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</w:p>
                          <w:p w:rsidR="000342E8" w:rsidRDefault="00991CFC" w:rsidP="0057670D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1732953974"/>
                                <w:placeholder>
                                  <w:docPart w:val="BFADD2E0E38945F68EBEE23697ACF13D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คณะ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1591198498"/>
                                <w:placeholder>
                                  <w:docPart w:val="32F73E408BB642D8ACF58F5328EB687A"/>
                                </w:placeholder>
                                <w:temporary/>
                                <w:showingPlcHdr/>
                                <w:dropDownList>
                                  <w:listItem w:displayText="ครุศาสตร์" w:value="ครุศาสตร์"/>
                                  <w:listItem w:displayText="วิทยาการจัดการ" w:value="วิทยาการจัดการ"/>
                                  <w:listItem w:displayText="เทคโนโลยีอุสาหกรรรม" w:value="เทคโนโลยีอุสาหกรรรม"/>
                                  <w:listItem w:displayText="วิทยาศาสตร์และเทคโนโลยี" w:value="วิทยาศาสตร์และเทคโนโลยี"/>
                                  <w:listItem w:displayText="มนุษยศาสตร์และสังคมศาสตร์" w:value="มนุษยศาสตร์และสังคมศาสตร์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cs/>
                                </w:rPr>
                                <w:id w:val="1688024981"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>มหาวิทยาลัยราชภัฏอุตรดิตถ์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eastAsiaTheme="minorHAnsi"/>
                                <w:spacing w:val="0"/>
                                <w:kern w:val="0"/>
                                <w:cs/>
                              </w:rPr>
                              <w:alias w:val="ข้อมูลเดือน ปี ที่จัดทำวิทยานิพนธ์/สารนิพนธ์ ภาษาไทย"/>
                              <w:tag w:val="ข้อมูลเดือน ปี ที่จัดทำวิทยานิพนธ์/สารนิพนธ์ ภาษาไทย"/>
                              <w:id w:val="-1360200026"/>
                              <w:lock w:val="sdtLocked"/>
                              <w:placeholder>
                                <w:docPart w:val="79A9EEE5123F43429841826976833DD7"/>
                              </w:placeholder>
                              <w:showingPlcHdr/>
                              <w:date>
                                <w:dateFormat w:val="ดดดด bbbb"/>
                                <w:lid w:val="th-TH"/>
                                <w:storeMappedDataAs w:val="dateTime"/>
                                <w:calendar w:val="thai"/>
                              </w:date>
                            </w:sdtPr>
                            <w:sdtEndPr/>
                            <w:sdtContent>
                              <w:p w:rsidR="000342E8" w:rsidRPr="001A4DF4" w:rsidRDefault="000342E8" w:rsidP="0057670D">
                                <w:pPr>
                                  <w:pStyle w:val="a4"/>
                                  <w:rPr>
                                    <w:rFonts w:eastAsiaTheme="minorHAnsi"/>
                                    <w:spacing w:val="0"/>
                                    <w:kern w:val="0"/>
                                  </w:rPr>
                                </w:pPr>
                                <w:r w:rsidRPr="001A4DF4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คลิกที่นี่เพื่อใส่วันที่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s/>
                              </w:rPr>
                              <w:id w:val="1009257402"/>
                              <w:lock w:val="sdtContentLocked"/>
                              <w:placeholder>
                                <w:docPart w:val="62DDE315C0FD4A90B3A89D824323EE0A"/>
                              </w:placeholder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0342E8" w:rsidRPr="00FC23DD" w:rsidRDefault="000342E8" w:rsidP="00FC23DD">
                                <w:pPr>
                                  <w:pStyle w:val="a4"/>
                                  <w:rPr>
                                    <w:rFonts w:eastAsiaTheme="minorHAnsi"/>
                                    <w:b w:val="0"/>
                                    <w:bCs w:val="0"/>
                                    <w:spacing w:val="0"/>
                                    <w:kern w:val="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ลิขสิทธิ์ของมหาวิทยาลัยราชภัฏอุตรดิตถ์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D5A990" id="_x0000_s1031" type="#_x0000_t202" style="position:absolute;margin-left:-1in;margin-top:30.05pt;width:594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" filled="f" stroked="f">
                <v:textbox style="mso-fit-shape-to-text:t" inset="1in,,1in">
                  <w:txbxContent>
                    <w:p w:rsidR="000342E8" w:rsidRDefault="00FC5676" w:rsidP="0057670D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alias w:val="ประเภท"/>
                          <w:tag w:val="ประเภท"/>
                          <w:id w:val="-2123753568"/>
                          <w:placeholder>
                            <w:docPart w:val="9019344067B54356A1F4B2FB1430E329"/>
                          </w:placeholder>
                          <w:showingPlcHdr/>
                          <w:dropDownList>
                            <w:listItem w:displayText="โครงร่างวิทยานิพนธ์" w:value="โครงร่างวิทยานิพนธ์"/>
                            <w:listItem w:displayText="โครงร่างสารนิพนธ์" w:value="โครงร่างสารนิพนธ์"/>
                          </w:dropDownList>
                        </w:sdtPr>
                        <w:sdtContent>
                          <w:r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852219610"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นี้เป็นส่วนหนึ่งของการศึกษา</w:t>
                          </w:r>
                        </w:sdtContent>
                      </w:sdt>
                    </w:p>
                    <w:p w:rsidR="000342E8" w:rsidRDefault="00991CFC" w:rsidP="0057670D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id w:val="-737467848"/>
                          <w:placeholder>
                            <w:docPart w:val="FBA55514DFD4487F99313233BBBE4097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หลักสูตร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55439210"/>
                          <w:placeholder>
                            <w:docPart w:val="C64DFD3E10004E05990784F1DB9F303A"/>
                          </w:placeholder>
                          <w:temporary/>
                          <w:showingPlcHdr/>
                          <w:dropDownList>
                            <w:listItem w:displayText="ครุศาสตรดุษฎีบัณฑิต" w:value="ครุศาสตรดุษฎีบัณฑิต"/>
                            <w:listItem w:displayText="ครุศาสตรมหาบัณฑิต" w:value="ครุศาสตรมหาบัณฑิต"/>
                            <w:listItem w:displayText="บริหารธุรกิจมหาบัณฑิต" w:value="บริหารธุรกิจมหาบัณฑิต"/>
                            <w:listItem w:displayText="วิศวกรรมศาสตรมหาบัณฑิต" w:value="วิศวกรรมศาสตรมหาบัณฑิต"/>
                            <w:listItem w:displayText="บัญชีมหาบัณฑิต" w:value="บัญชีมหาบัณฑิต"/>
                            <w:listItem w:displayText="สาธารณสุขมหาบัณฑิต" w:value="สาธารณสุขมหาบัณฑิต"/>
                            <w:listItem w:displayText="ศิลปศาสตรมหาบัณฑิต" w:value="ศิลปศาสตรมหาบัณฑิต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572014526"/>
                          <w:placeholder>
                            <w:docPart w:val="03CF8251CB704DD5889DE825B46D1931"/>
                          </w:placeholder>
                          <w:showingPlcHdr/>
                        </w:sdtPr>
                        <w:sdtEndPr/>
                        <w:sdtContent>
                          <w:r w:rsidR="000342E8" w:rsidRPr="009D2CE7">
                            <w:rPr>
                              <w:rStyle w:val="a3"/>
                              <w:rFonts w:hint="cs"/>
                              <w:color w:val="auto"/>
                              <w:cs/>
                            </w:rPr>
                            <w:t>สาขาวิชา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-1295137960"/>
                          <w:placeholder>
                            <w:docPart w:val="5C32507261C5469EAB535621F1C965F1"/>
                          </w:placeholder>
                          <w:temporary/>
                          <w:showingPlcHdr/>
                          <w:dropDownList>
                            <w:listItem w:displayText="วิจัยและประเมินเพื่อพัฒนาการศึกษา" w:value="วิจัยและประเมินเพื่อพัฒนาการศึกษา"/>
                            <w:listItem w:displayText="การบริหารการศึกษา" w:value="การบริหารการศึกษา"/>
                            <w:listItem w:displayText="บริหารธุรกิจ" w:value="บริหารธุรกิจ"/>
                            <w:listItem w:displayText="การจัดการงานวิศวกรรม" w:value="การจัดการงานวิศวกรรม"/>
                            <w:listItem w:displayText="การบัญชี" w:value="การบัญชี"/>
                            <w:listItem w:displayText="สาธารณสุขศาสตร์" w:value="สาธารณสุขศาสตร์"/>
                            <w:listItem w:displayText="พัฒนาสังคมและพันธกิจสัมพันธ์" w:value="พัฒนาสังคมและพันธกิจสัมพันธ์"/>
                            <w:listItem w:displayText="หลักสูตรและการสอน" w:value="หลักสูตรและการสอน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</w:p>
                    <w:p w:rsidR="000342E8" w:rsidRDefault="00991CFC" w:rsidP="0057670D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id w:val="1732953974"/>
                          <w:placeholder>
                            <w:docPart w:val="BFADD2E0E38945F68EBEE23697ACF13D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คณะ</w:t>
                          </w:r>
                        </w:sdtContent>
                      </w:sdt>
                      <w:sdt>
                        <w:sdtPr>
                          <w:rPr>
                            <w:rFonts w:hint="cs"/>
                            <w:cs/>
                          </w:rPr>
                          <w:id w:val="1591198498"/>
                          <w:placeholder>
                            <w:docPart w:val="32F73E408BB642D8ACF58F5328EB687A"/>
                          </w:placeholder>
                          <w:temporary/>
                          <w:showingPlcHdr/>
                          <w:dropDownList>
                            <w:listItem w:displayText="ครุศาสตร์" w:value="ครุศาสตร์"/>
                            <w:listItem w:displayText="วิทยาการจัดการ" w:value="วิทยาการจัดการ"/>
                            <w:listItem w:displayText="เทคโนโลยีอุสาหกรรรม" w:value="เทคโนโลยีอุสาหกรรรม"/>
                            <w:listItem w:displayText="วิทยาศาสตร์และเทคโนโลยี" w:value="วิทยาศาสตร์และเทคโนโลยี"/>
                            <w:listItem w:displayText="มนุษยศาสตร์และสังคมศาสตร์" w:value="มนุษยศาสตร์และสังคมศาสตร์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 </w:t>
                      </w:r>
                      <w:sdt>
                        <w:sdtPr>
                          <w:rPr>
                            <w:cs/>
                          </w:rPr>
                          <w:id w:val="1688024981"/>
                          <w15:appearance w15:val="hidden"/>
                        </w:sdtPr>
                        <w:sdtEndPr/>
                        <w:sdtContent>
                          <w:r w:rsidR="000342E8">
                            <w:rPr>
                              <w:rFonts w:hint="cs"/>
                              <w:cs/>
                            </w:rPr>
                            <w:t>มหาวิทยาลัยราชภัฏอุตรดิตถ์</w:t>
                          </w:r>
                        </w:sdtContent>
                      </w:sdt>
                    </w:p>
                    <w:sdt>
                      <w:sdtPr>
                        <w:rPr>
                          <w:rFonts w:eastAsiaTheme="minorHAnsi"/>
                          <w:spacing w:val="0"/>
                          <w:kern w:val="0"/>
                          <w:cs/>
                        </w:rPr>
                        <w:alias w:val="ข้อมูลเดือน ปี ที่จัดทำวิทยานิพนธ์/สารนิพนธ์ ภาษาไทย"/>
                        <w:tag w:val="ข้อมูลเดือน ปี ที่จัดทำวิทยานิพนธ์/สารนิพนธ์ ภาษาไทย"/>
                        <w:id w:val="-1360200026"/>
                        <w:lock w:val="sdtLocked"/>
                        <w:placeholder>
                          <w:docPart w:val="79A9EEE5123F43429841826976833DD7"/>
                        </w:placeholder>
                        <w:showingPlcHdr/>
                        <w:date>
                          <w:dateFormat w:val="ดดดด bbbb"/>
                          <w:lid w:val="th-TH"/>
                          <w:storeMappedDataAs w:val="dateTime"/>
                          <w:calendar w:val="thai"/>
                        </w:date>
                      </w:sdtPr>
                      <w:sdtEndPr/>
                      <w:sdtContent>
                        <w:p w:rsidR="000342E8" w:rsidRPr="001A4DF4" w:rsidRDefault="000342E8" w:rsidP="0057670D">
                          <w:pPr>
                            <w:pStyle w:val="a4"/>
                            <w:rPr>
                              <w:rFonts w:eastAsiaTheme="minorHAnsi"/>
                              <w:spacing w:val="0"/>
                              <w:kern w:val="0"/>
                            </w:rPr>
                          </w:pPr>
                          <w:r w:rsidRPr="001A4DF4">
                            <w:rPr>
                              <w:rStyle w:val="a3"/>
                              <w:cs/>
                            </w:rPr>
                            <w:t>คลิกที่นี่เพื่อใส่วันที่</w:t>
                          </w:r>
                        </w:p>
                      </w:sdtContent>
                    </w:sdt>
                    <w:sdt>
                      <w:sdtPr>
                        <w:rPr>
                          <w:cs/>
                        </w:rPr>
                        <w:id w:val="1009257402"/>
                        <w:lock w:val="sdtContentLocked"/>
                        <w:placeholder>
                          <w:docPart w:val="62DDE315C0FD4A90B3A89D824323EE0A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p w:rsidR="000342E8" w:rsidRPr="00FC23DD" w:rsidRDefault="000342E8" w:rsidP="00FC23DD">
                          <w:pPr>
                            <w:pStyle w:val="a4"/>
                            <w:rPr>
                              <w:rFonts w:eastAsiaTheme="minorHAnsi"/>
                              <w:b w:val="0"/>
                              <w:bCs w:val="0"/>
                              <w:spacing w:val="0"/>
                              <w:kern w:val="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cs/>
                            </w:rPr>
                            <w:t>ลิขสิทธิ์ของมหาวิทยาลัยราชภัฏอุตรดิตถ์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1A1A80" w:rsidRDefault="001A1A80" w:rsidP="001A1A80"/>
    <w:p w:rsidR="001A1A80" w:rsidRDefault="001A1A80" w:rsidP="00E37768">
      <w:pPr>
        <w:pStyle w:val="a4"/>
      </w:pPr>
    </w:p>
    <w:p w:rsidR="001A1A80" w:rsidRDefault="001A1A80" w:rsidP="001A1A80">
      <w:pPr>
        <w:pStyle w:val="a4"/>
      </w:pPr>
    </w:p>
    <w:p w:rsidR="001A1A80" w:rsidRDefault="001A1A80" w:rsidP="001A1A80">
      <w:pPr>
        <w:rPr>
          <w:cs/>
        </w:rPr>
        <w:sectPr w:rsidR="001A1A80" w:rsidSect="002E54A2">
          <w:headerReference w:type="default" r:id="rId11"/>
          <w:pgSz w:w="11907" w:h="16839" w:code="9"/>
          <w:pgMar w:top="2880" w:right="1440" w:bottom="1440" w:left="1440" w:header="709" w:footer="709" w:gutter="0"/>
          <w:cols w:space="708"/>
          <w:docGrid w:linePitch="435"/>
        </w:sectPr>
      </w:pPr>
    </w:p>
    <w:p w:rsidR="0029250B" w:rsidRDefault="00FC23DD" w:rsidP="00E37768">
      <w:pPr>
        <w:pStyle w:val="a4"/>
        <w:spacing w:before="120"/>
        <w:rPr>
          <w:rFonts w:eastAsiaTheme="minorHAnsi"/>
          <w:b w:val="0"/>
          <w:bCs w:val="0"/>
          <w:spacing w:val="0"/>
          <w:kern w:val="0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C112326" wp14:editId="787E3A06">
                <wp:simplePos x="0" y="0"/>
                <wp:positionH relativeFrom="column">
                  <wp:posOffset>-914400</wp:posOffset>
                </wp:positionH>
                <wp:positionV relativeFrom="paragraph">
                  <wp:posOffset>-118745</wp:posOffset>
                </wp:positionV>
                <wp:extent cx="7553325" cy="1404620"/>
                <wp:effectExtent l="0" t="0" r="0" b="3175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hint="cs"/>
                                <w:cs/>
                              </w:rPr>
                              <w:alias w:val="ชื่อวิทยานิพนธ์/สารนิพนธ์ (ภาษาอังกฤษ)"/>
                              <w:tag w:val="ชื่อวิทยานิพนธ์"/>
                              <w:id w:val="-1335919273"/>
                              <w:placeholder>
                                <w:docPart w:val="F2289BE556864B4FB6F243D26175ABD0"/>
                              </w:placeholder>
                              <w:temporary/>
                              <w:showingPlcHdr/>
                              <w15:color w:val="C0C0C0"/>
                            </w:sdtPr>
                            <w:sdtEndPr>
                              <w:rPr>
                                <w:rStyle w:val="a5"/>
                                <w:b w:val="0"/>
                                <w:bCs w:val="0"/>
                              </w:rPr>
                            </w:sdtEndPr>
                            <w:sdtContent>
                              <w:p w:rsidR="000342E8" w:rsidRPr="00A943A6" w:rsidRDefault="000342E8" w:rsidP="00FC23DD">
                                <w:pPr>
                                  <w:pStyle w:val="a4"/>
                                  <w:spacing w:before="120"/>
                                  <w:rPr>
                                    <w:b w:val="0"/>
                                    <w:bCs w:val="0"/>
                                  </w:rPr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112326" id="_x0000_s1032" type="#_x0000_t202" style="position:absolute;left:0;text-align:left;margin-left:-1in;margin-top:-9.35pt;width:594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" filled="f" stroked="f">
                <v:textbox style="mso-fit-shape-to-text:t" inset="1in,,1in">
                  <w:txbxContent>
                    <w:sdt>
                      <w:sdtPr>
                        <w:rPr>
                          <w:rFonts w:hint="cs"/>
                          <w:cs/>
                        </w:rPr>
                        <w:alias w:val="ชื่อวิทยานิพนธ์/สารนิพนธ์ (ภาษาอังกฤษ)"/>
                        <w:tag w:val="ชื่อวิทยานิพนธ์"/>
                        <w:id w:val="-1335919273"/>
                        <w:placeholder>
                          <w:docPart w:val="F2289BE556864B4FB6F243D26175ABD0"/>
                        </w:placeholder>
                        <w:temporary/>
                        <w:showingPlcHdr/>
                        <w15:color w:val="C0C0C0"/>
                      </w:sdtPr>
                      <w:sdtEndPr>
                        <w:rPr>
                          <w:rStyle w:val="a5"/>
                          <w:b w:val="0"/>
                          <w:bCs w:val="0"/>
                        </w:rPr>
                      </w:sdtEndPr>
                      <w:sdtContent>
                        <w:p w:rsidR="000342E8" w:rsidRPr="00A943A6" w:rsidRDefault="000342E8" w:rsidP="00FC23DD">
                          <w:pPr>
                            <w:pStyle w:val="a4"/>
                            <w:spacing w:before="120"/>
                            <w:rPr>
                              <w:b w:val="0"/>
                              <w:bCs w:val="0"/>
                            </w:rPr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FC23DD" w:rsidP="00E37768">
      <w:pPr>
        <w:pStyle w:val="a4"/>
        <w:rPr>
          <w:rFonts w:eastAsiaTheme="minorHAnsi"/>
          <w:b w:val="0"/>
          <w:bCs w:val="0"/>
          <w:spacing w:val="0"/>
          <w:kern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D84F47D" wp14:editId="10A42014">
                <wp:simplePos x="0" y="0"/>
                <wp:positionH relativeFrom="column">
                  <wp:posOffset>-914400</wp:posOffset>
                </wp:positionH>
                <wp:positionV relativeFrom="paragraph">
                  <wp:posOffset>-332740</wp:posOffset>
                </wp:positionV>
                <wp:extent cx="7553325" cy="1404620"/>
                <wp:effectExtent l="0" t="0" r="0" b="3175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ชื่อ-นามสกุลนักศึกษา (ภาษาอังกฤษ)"/>
                              <w:tag w:val="ชื่อ นามสกุลนักศึกษา"/>
                              <w:id w:val="852459298"/>
                              <w:lock w:val="sdtLocked"/>
                              <w:placeholder>
                                <w:docPart w:val="EF3CB88397F347A7B344140941045DD0"/>
                              </w:placeholder>
                              <w:showingPlcHdr/>
                              <w15:color w:val="C0C0C0"/>
                            </w:sdtPr>
                            <w:sdtEndPr/>
                            <w:sdtContent>
                              <w:p w:rsidR="000342E8" w:rsidRPr="00A943A6" w:rsidRDefault="000342E8" w:rsidP="00FC23DD">
                                <w:pPr>
                                  <w:pStyle w:val="a4"/>
                                  <w:rPr>
                                    <w:rFonts w:eastAsiaTheme="minorHAnsi"/>
                                    <w:b w:val="0"/>
                                    <w:bCs w:val="0"/>
                                    <w:spacing w:val="0"/>
                                    <w:kern w:val="0"/>
                                    <w:sz w:val="32"/>
                                    <w:szCs w:val="32"/>
                                  </w:rPr>
                                </w:pPr>
                                <w:r w:rsidRPr="00A6792E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คลิกที่นี่เพื่อใส่ข้อความ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84F47D" id="_x0000_s1033" type="#_x0000_t202" style="position:absolute;left:0;text-align:left;margin-left:-1in;margin-top:-26.2pt;width:594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" filled="f" stroked="f">
                <v:textbox style="mso-fit-shape-to-text:t" inset="1in,,1in">
                  <w:txbxContent>
                    <w:sdt>
                      <w:sdtPr>
                        <w:alias w:val="ชื่อ-นามสกุลนักศึกษา (ภาษาอังกฤษ)"/>
                        <w:tag w:val="ชื่อ นามสกุลนักศึกษา"/>
                        <w:id w:val="852459298"/>
                        <w:lock w:val="sdtLocked"/>
                        <w:placeholder>
                          <w:docPart w:val="EF3CB88397F347A7B344140941045DD0"/>
                        </w:placeholder>
                        <w:showingPlcHdr/>
                        <w15:color w:val="C0C0C0"/>
                      </w:sdtPr>
                      <w:sdtEndPr/>
                      <w:sdtContent>
                        <w:p w:rsidR="000342E8" w:rsidRPr="00A943A6" w:rsidRDefault="000342E8" w:rsidP="00FC23DD">
                          <w:pPr>
                            <w:pStyle w:val="a4"/>
                            <w:rPr>
                              <w:rFonts w:eastAsiaTheme="minorHAnsi"/>
                              <w:b w:val="0"/>
                              <w:bCs w:val="0"/>
                              <w:spacing w:val="0"/>
                              <w:kern w:val="0"/>
                              <w:sz w:val="32"/>
                              <w:szCs w:val="32"/>
                            </w:rPr>
                          </w:pPr>
                          <w:r w:rsidRPr="00A6792E">
                            <w:rPr>
                              <w:rStyle w:val="a3"/>
                              <w:cs/>
                            </w:rPr>
                            <w:t>คลิกที่นี่เพื่อใส่ข้อความ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29250B" w:rsidRDefault="0029250B" w:rsidP="00E37768"/>
    <w:p w:rsidR="00FC23DD" w:rsidRDefault="00FC23DD" w:rsidP="00E37768"/>
    <w:p w:rsidR="0029250B" w:rsidRDefault="001B3D34" w:rsidP="00E377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6F4961" wp14:editId="5F5EC4DC">
                <wp:simplePos x="0" y="0"/>
                <wp:positionH relativeFrom="column">
                  <wp:posOffset>-912495</wp:posOffset>
                </wp:positionH>
                <wp:positionV relativeFrom="paragraph">
                  <wp:posOffset>388511</wp:posOffset>
                </wp:positionV>
                <wp:extent cx="7553325" cy="1404620"/>
                <wp:effectExtent l="0" t="0" r="0" b="0"/>
                <wp:wrapNone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2E8" w:rsidRDefault="00991CFC" w:rsidP="001B3D34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alias w:val="ประเภท"/>
                                <w:tag w:val="ประเภท"/>
                                <w:id w:val="-1386787278"/>
                                <w:lock w:val="sdtLocked"/>
                                <w:placeholder>
                                  <w:docPart w:val="182EA05C4F2A4408818B4D140F3BBA26"/>
                                </w:placeholder>
                                <w:showingPlcHdr/>
                                <w:dropDownList>
                                  <w:listItem w:displayText="Thesis Proposal" w:value="Thesis Proposal"/>
                                  <w:listItem w:displayText="Term Paper Proposal" w:value="Term Paper Proposal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2015134413"/>
                                <w15:appearance w15:val="hidden"/>
                              </w:sdtPr>
                              <w:sdtEndPr/>
                              <w:sdtContent>
                                <w:r w:rsidR="000342E8">
                                  <w:t>Submitted in Partial Fulfillment of</w:t>
                                </w:r>
                                <w:r w:rsidR="000342E8">
                                  <w:rPr>
                                    <w:rFonts w:hint="cs"/>
                                    <w:cs/>
                                  </w:rPr>
                                  <w:t xml:space="preserve"> </w:t>
                                </w:r>
                                <w:r w:rsidR="000342E8">
                                  <w:t>Requirements for</w:t>
                                </w:r>
                              </w:sdtContent>
                            </w:sdt>
                          </w:p>
                          <w:p w:rsidR="000342E8" w:rsidRDefault="00991CFC" w:rsidP="001B3D34">
                            <w:pPr>
                              <w:pStyle w:val="a4"/>
                            </w:pPr>
                            <w:sdt>
                              <w:sdtPr>
                                <w:id w:val="-229687979"/>
                                <w:lock w:val="sdtLocked"/>
                                <w:placeholder>
                                  <w:docPart w:val="9579475BFA4849F58022980E912997C3"/>
                                </w:placeholder>
                                <w:showingPlcHdr/>
                                <w:dropDownList>
                                  <w:listItem w:value="เลือกรายการ"/>
                                  <w:listItem w:displayText="Doctor of Education" w:value="Doctor of Education"/>
                                  <w:listItem w:displayText="Master of Education" w:value="Master of Education"/>
                                  <w:listItem w:displayText="Master of Business Administration" w:value="Master of Business Administration"/>
                                  <w:listItem w:displayText="Master of Engineering" w:value="Master of Engineering"/>
                                  <w:listItem w:displayText="Master of Accountancy" w:value="Master of Accountancy"/>
                                  <w:listItem w:displayText="Master of Public Health" w:value="Master of Public Health"/>
                                  <w:listItem w:displayText="Master of Art" w:value="Master of Art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0342E8">
                              <w:rPr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id w:val="-2023308371"/>
                                <w:lock w:val="sdtContentLocked"/>
                                <w:placeholder>
                                  <w:docPart w:val="D3AA6CA2BF1741D29E577DB94C49A29A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0342E8">
                                  <w:t>Program in</w:t>
                                </w:r>
                              </w:sdtContent>
                            </w:sdt>
                            <w:r w:rsidR="000342E8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-130324948"/>
                                <w:lock w:val="sdtLocked"/>
                                <w:placeholder>
                                  <w:docPart w:val="1220A11A50AF4928943D54C58BF38627"/>
                                </w:placeholder>
                                <w:showingPlcHdr/>
                                <w:dropDownList>
                                  <w:listItem w:value="เลือกรายการ"/>
                                  <w:listItem w:displayText="Research and Evaluation for Educational Development" w:value="Research and Evaluation for Educational Development"/>
                                  <w:listItem w:displayText="Educational Administration" w:value="Educational Administration"/>
                                  <w:listItem w:displayText="Business Administration" w:value="Business Administration"/>
                                  <w:listItem w:displayText="Engineering Management" w:value="Engineering Management"/>
                                  <w:listItem w:displayText="Accounting" w:value="Accounting"/>
                                  <w:listItem w:displayText="Public Health" w:value="Public Health"/>
                                  <w:listItem w:displayText="Social Development and Engagement" w:value="Social Development and Engagement"/>
                                  <w:listItem w:displayText="Curriculum and Instruction" w:value="Curriculum and Instruction"/>
                                </w:dropDownList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</w:p>
                          <w:p w:rsidR="000342E8" w:rsidRPr="00870FA1" w:rsidRDefault="00991CFC" w:rsidP="001B3D34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1411977699"/>
                                <w:placeholder>
                                  <w:docPart w:val="AC1037893DE94D9AAE60F8F842BB8C0D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DA1332">
                                  <w:t>F</w:t>
                                </w:r>
                                <w:r w:rsidR="00DA1332" w:rsidRPr="00DA1332">
                                  <w:t>aculty of</w:t>
                                </w:r>
                              </w:sdtContent>
                            </w:sdt>
                            <w:r w:rsidR="00DA1332">
                              <w:rPr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alias w:val="Faculty"/>
                                <w:tag w:val="Faculty"/>
                                <w:id w:val="2070068709"/>
                                <w:placeholder>
                                  <w:docPart w:val="8FF8645C2CEC45F283843EB47434BE39"/>
                                </w:placeholder>
                                <w:showingPlcHdr/>
                                <w:comboBox>
                                  <w:listItem w:value="เลือกรายการ"/>
                                  <w:listItem w:displayText="Education" w:value="Education"/>
                                  <w:listItem w:displayText="Science and Technology" w:value="Science and Technology"/>
                                  <w:listItem w:displayText="Management Science" w:value="Management Science"/>
                                  <w:listItem w:displayText="Humanities and Social Sciences" w:value="Humanities and Social Sciences"/>
                                  <w:listItem w:displayText="Industrial Technology" w:value="Industrial Technology"/>
                                  <w:listItem w:displayText="Agriculture" w:value="Agriculture"/>
                                </w:comboBox>
                              </w:sdtPr>
                              <w:sdtEndPr/>
                              <w:sdtContent>
                                <w:r w:rsidR="00DA1332" w:rsidRPr="00954588">
                                  <w:rPr>
                                    <w:rStyle w:val="a3"/>
                                    <w:cs/>
                                  </w:rPr>
                                  <w:t>เลือกรายการ</w:t>
                                </w:r>
                              </w:sdtContent>
                            </w:sdt>
                            <w:r w:rsidR="00DA1332">
                              <w:rPr>
                                <w: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id w:val="769971408"/>
                                <w:lock w:val="sdtContentLocked"/>
                                <w:placeholder>
                                  <w:docPart w:val="4CB6F9D5CB2645318EC74BC37E32CB48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0342E8" w:rsidRPr="00870FA1">
                                  <w:t>Uttaradit Rajabhat University</w:t>
                                </w:r>
                              </w:sdtContent>
                            </w:sdt>
                          </w:p>
                          <w:p w:rsidR="000342E8" w:rsidRDefault="00991CFC" w:rsidP="001B3D34">
                            <w:pPr>
                              <w:pStyle w:val="a4"/>
                            </w:pPr>
                            <w:sdt>
                              <w:sdtPr>
                                <w:rPr>
                                  <w:rFonts w:hint="cs"/>
                                  <w:cs/>
                                </w:rPr>
                                <w:alias w:val="ข้อมูลเดือน ปี ที่จัดทำวิทยานิพนธ์/สารนิพนธ์ ภาษาอังกฤษ"/>
                                <w:tag w:val="ข้อมูลเดือน ปี ที่จัดทำวิทยานิพนธ์/สารนิพนธ์ ภาษาอังกฤษ"/>
                                <w:id w:val="-472899988"/>
                                <w:lock w:val="sdtLocked"/>
                                <w:placeholder>
                                  <w:docPart w:val="3C8221A2A1EF46FD8A78265640972134"/>
                                </w:placeholder>
                                <w:showingPlcHdr/>
                                <w:date>
                                  <w:dateFormat w:val="MMMM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342E8" w:rsidRPr="00F90D55">
                                  <w:rPr>
                                    <w:rStyle w:val="a3"/>
                                    <w:cs/>
                                  </w:rPr>
                                  <w:t>คลิกที่นี่เพื่อใส่วันที่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cs/>
                              </w:rPr>
                              <w:id w:val="2005310798"/>
                              <w:lock w:val="sdtContentLocked"/>
                              <w:placeholder>
                                <w:docPart w:val="8BC73F0CC38E4D379443245EE7B87DB0"/>
                              </w:placeholder>
                              <w:showingPlcHdr/>
                              <w15:color w:val="C0C0C0"/>
                              <w15:appearance w15:val="hidden"/>
                            </w:sdtPr>
                            <w:sdtEndPr/>
                            <w:sdtContent>
                              <w:p w:rsidR="000342E8" w:rsidRPr="00FC23DD" w:rsidRDefault="000342E8" w:rsidP="001B3D34">
                                <w:pPr>
                                  <w:pStyle w:val="a4"/>
                                  <w:rPr>
                                    <w:rFonts w:eastAsiaTheme="minorHAnsi"/>
                                    <w:b w:val="0"/>
                                    <w:bCs w:val="0"/>
                                    <w:spacing w:val="0"/>
                                    <w:kern w:val="0"/>
                                    <w:sz w:val="32"/>
                                    <w:szCs w:val="32"/>
                                  </w:rPr>
                                </w:pPr>
                                <w:r w:rsidRPr="00870FA1">
                                  <w:t>Copyright of Uttaradit Rajabhat University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0" tIns="45720" rIns="91440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6F4961" id="_x0000_s1034" type="#_x0000_t202" style="position:absolute;margin-left:-71.85pt;margin-top:30.6pt;width:594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" filled="f" stroked="f">
                <v:textbox style="mso-fit-shape-to-text:t" inset="1in,,1in">
                  <w:txbxContent>
                    <w:p w:rsidR="000342E8" w:rsidRDefault="00991CFC" w:rsidP="001B3D34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alias w:val="ประเภท"/>
                          <w:tag w:val="ประเภท"/>
                          <w:id w:val="-1386787278"/>
                          <w:lock w:val="sdtLocked"/>
                          <w:placeholder>
                            <w:docPart w:val="182EA05C4F2A4408818B4D140F3BBA26"/>
                          </w:placeholder>
                          <w:showingPlcHdr/>
                          <w:dropDownList>
                            <w:listItem w:displayText="Thesis Proposal" w:value="Thesis Proposal"/>
                            <w:listItem w:displayText="Term Paper Proposal" w:value="Term Paper Proposal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-2015134413"/>
                          <w15:appearance w15:val="hidden"/>
                        </w:sdtPr>
                        <w:sdtEndPr/>
                        <w:sdtContent>
                          <w:r w:rsidR="000342E8">
                            <w:t>Submitted in Partial Fulfillment of</w:t>
                          </w:r>
                          <w:r w:rsidR="000342E8">
                            <w:rPr>
                              <w:rFonts w:hint="cs"/>
                              <w:cs/>
                            </w:rPr>
                            <w:t xml:space="preserve"> </w:t>
                          </w:r>
                          <w:r w:rsidR="000342E8">
                            <w:t>Requirements for</w:t>
                          </w:r>
                        </w:sdtContent>
                      </w:sdt>
                    </w:p>
                    <w:p w:rsidR="000342E8" w:rsidRDefault="00991CFC" w:rsidP="001B3D34">
                      <w:pPr>
                        <w:pStyle w:val="a4"/>
                      </w:pPr>
                      <w:sdt>
                        <w:sdtPr>
                          <w:id w:val="-229687979"/>
                          <w:lock w:val="sdtLocked"/>
                          <w:placeholder>
                            <w:docPart w:val="9579475BFA4849F58022980E912997C3"/>
                          </w:placeholder>
                          <w:showingPlcHdr/>
                          <w:dropDownList>
                            <w:listItem w:value="เลือกรายการ"/>
                            <w:listItem w:displayText="Doctor of Education" w:value="Doctor of Education"/>
                            <w:listItem w:displayText="Master of Education" w:value="Master of Education"/>
                            <w:listItem w:displayText="Master of Business Administration" w:value="Master of Business Administration"/>
                            <w:listItem w:displayText="Master of Engineering" w:value="Master of Engineering"/>
                            <w:listItem w:displayText="Master of Accountancy" w:value="Master of Accountancy"/>
                            <w:listItem w:displayText="Master of Public Health" w:value="Master of Public Health"/>
                            <w:listItem w:displayText="Master of Art" w:value="Master of Art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0342E8">
                        <w:rPr>
                          <w:cs/>
                        </w:rPr>
                        <w:t xml:space="preserve"> </w:t>
                      </w:r>
                      <w:sdt>
                        <w:sdtPr>
                          <w:id w:val="-2023308371"/>
                          <w:lock w:val="sdtContentLocked"/>
                          <w:placeholder>
                            <w:docPart w:val="D3AA6CA2BF1741D29E577DB94C49A29A"/>
                          </w:placeholder>
                          <w:showingPlcHdr/>
                        </w:sdtPr>
                        <w:sdtEndPr/>
                        <w:sdtContent>
                          <w:r w:rsidR="000342E8">
                            <w:t>Program in</w:t>
                          </w:r>
                        </w:sdtContent>
                      </w:sdt>
                      <w:r w:rsidR="000342E8">
                        <w:rPr>
                          <w:rFonts w:hint="cs"/>
                          <w:cs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-130324948"/>
                          <w:lock w:val="sdtLocked"/>
                          <w:placeholder>
                            <w:docPart w:val="1220A11A50AF4928943D54C58BF38627"/>
                          </w:placeholder>
                          <w:showingPlcHdr/>
                          <w:dropDownList>
                            <w:listItem w:value="เลือกรายการ"/>
                            <w:listItem w:displayText="Research and Evaluation for Educational Development" w:value="Research and Evaluation for Educational Development"/>
                            <w:listItem w:displayText="Educational Administration" w:value="Educational Administration"/>
                            <w:listItem w:displayText="Business Administration" w:value="Business Administration"/>
                            <w:listItem w:displayText="Engineering Management" w:value="Engineering Management"/>
                            <w:listItem w:displayText="Accounting" w:value="Accounting"/>
                            <w:listItem w:displayText="Public Health" w:value="Public Health"/>
                            <w:listItem w:displayText="Social Development and Engagement" w:value="Social Development and Engagement"/>
                            <w:listItem w:displayText="Curriculum and Instruction" w:value="Curriculum and Instruction"/>
                          </w:dropDownList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</w:p>
                    <w:p w:rsidR="000342E8" w:rsidRPr="00870FA1" w:rsidRDefault="00991CFC" w:rsidP="001B3D34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id w:val="1411977699"/>
                          <w:placeholder>
                            <w:docPart w:val="AC1037893DE94D9AAE60F8F842BB8C0D"/>
                          </w:placeholder>
                          <w:showingPlcHdr/>
                        </w:sdtPr>
                        <w:sdtEndPr/>
                        <w:sdtContent>
                          <w:r w:rsidR="00DA1332">
                            <w:t>F</w:t>
                          </w:r>
                          <w:r w:rsidR="00DA1332" w:rsidRPr="00DA1332">
                            <w:t>aculty of</w:t>
                          </w:r>
                        </w:sdtContent>
                      </w:sdt>
                      <w:r w:rsidR="00DA1332">
                        <w:rPr>
                          <w:cs/>
                        </w:rPr>
                        <w:t xml:space="preserve"> </w:t>
                      </w:r>
                      <w:sdt>
                        <w:sdtPr>
                          <w:alias w:val="Faculty"/>
                          <w:tag w:val="Faculty"/>
                          <w:id w:val="2070068709"/>
                          <w:placeholder>
                            <w:docPart w:val="8FF8645C2CEC45F283843EB47434BE39"/>
                          </w:placeholder>
                          <w:showingPlcHdr/>
                          <w:comboBox>
                            <w:listItem w:value="เลือกรายการ"/>
                            <w:listItem w:displayText="Education" w:value="Education"/>
                            <w:listItem w:displayText="Science and Technology" w:value="Science and Technology"/>
                            <w:listItem w:displayText="Management Science" w:value="Management Science"/>
                            <w:listItem w:displayText="Humanities and Social Sciences" w:value="Humanities and Social Sciences"/>
                            <w:listItem w:displayText="Industrial Technology" w:value="Industrial Technology"/>
                            <w:listItem w:displayText="Agriculture" w:value="Agriculture"/>
                          </w:comboBox>
                        </w:sdtPr>
                        <w:sdtEndPr/>
                        <w:sdtContent>
                          <w:r w:rsidR="00DA1332" w:rsidRPr="00954588">
                            <w:rPr>
                              <w:rStyle w:val="a3"/>
                              <w:cs/>
                            </w:rPr>
                            <w:t>เลือกรายการ</w:t>
                          </w:r>
                        </w:sdtContent>
                      </w:sdt>
                      <w:r w:rsidR="00DA1332">
                        <w:rPr>
                          <w:cs/>
                        </w:rPr>
                        <w:t xml:space="preserve"> </w:t>
                      </w:r>
                      <w:sdt>
                        <w:sdtPr>
                          <w:rPr>
                            <w:rFonts w:hint="cs"/>
                            <w:cs/>
                          </w:rPr>
                          <w:id w:val="769971408"/>
                          <w:lock w:val="sdtContentLocked"/>
                          <w:placeholder>
                            <w:docPart w:val="4CB6F9D5CB2645318EC74BC37E32CB48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r w:rsidR="000342E8" w:rsidRPr="00870FA1">
                            <w:t>Uttaradit Rajabhat University</w:t>
                          </w:r>
                        </w:sdtContent>
                      </w:sdt>
                    </w:p>
                    <w:p w:rsidR="000342E8" w:rsidRDefault="00991CFC" w:rsidP="001B3D34">
                      <w:pPr>
                        <w:pStyle w:val="a4"/>
                      </w:pPr>
                      <w:sdt>
                        <w:sdtPr>
                          <w:rPr>
                            <w:rFonts w:hint="cs"/>
                            <w:cs/>
                          </w:rPr>
                          <w:alias w:val="ข้อมูลเดือน ปี ที่จัดทำวิทยานิพนธ์/สารนิพนธ์ ภาษาอังกฤษ"/>
                          <w:tag w:val="ข้อมูลเดือน ปี ที่จัดทำวิทยานิพนธ์/สารนิพนธ์ ภาษาอังกฤษ"/>
                          <w:id w:val="-472899988"/>
                          <w:lock w:val="sdtLocked"/>
                          <w:placeholder>
                            <w:docPart w:val="3C8221A2A1EF46FD8A78265640972134"/>
                          </w:placeholder>
                          <w:showingPlcHdr/>
                          <w:date>
                            <w:dateFormat w:val="MMMM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0342E8" w:rsidRPr="00F90D55">
                            <w:rPr>
                              <w:rStyle w:val="a3"/>
                              <w:cs/>
                            </w:rPr>
                            <w:t>คลิกที่นี่เพื่อใส่วันที่</w:t>
                          </w:r>
                        </w:sdtContent>
                      </w:sdt>
                    </w:p>
                    <w:sdt>
                      <w:sdtPr>
                        <w:rPr>
                          <w:cs/>
                        </w:rPr>
                        <w:id w:val="2005310798"/>
                        <w:lock w:val="sdtContentLocked"/>
                        <w:placeholder>
                          <w:docPart w:val="8BC73F0CC38E4D379443245EE7B87DB0"/>
                        </w:placeholder>
                        <w:showingPlcHdr/>
                        <w15:color w:val="C0C0C0"/>
                        <w15:appearance w15:val="hidden"/>
                      </w:sdtPr>
                      <w:sdtEndPr/>
                      <w:sdtContent>
                        <w:p w:rsidR="000342E8" w:rsidRPr="00FC23DD" w:rsidRDefault="000342E8" w:rsidP="001B3D34">
                          <w:pPr>
                            <w:pStyle w:val="a4"/>
                            <w:rPr>
                              <w:rFonts w:eastAsiaTheme="minorHAnsi"/>
                              <w:b w:val="0"/>
                              <w:bCs w:val="0"/>
                              <w:spacing w:val="0"/>
                              <w:kern w:val="0"/>
                              <w:sz w:val="32"/>
                              <w:szCs w:val="32"/>
                            </w:rPr>
                          </w:pPr>
                          <w:r w:rsidRPr="00870FA1">
                            <w:t>Copyright of Uttaradit Rajabhat University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29250B" w:rsidRDefault="0029250B" w:rsidP="000A0A80">
      <w:pPr>
        <w:pStyle w:val="GraduateURU"/>
      </w:pPr>
    </w:p>
    <w:p w:rsidR="001A1A80" w:rsidRDefault="001A1A80" w:rsidP="000A0A80">
      <w:pPr>
        <w:pStyle w:val="GraduateURU"/>
      </w:pPr>
    </w:p>
    <w:p w:rsidR="005E021C" w:rsidRDefault="005E021C" w:rsidP="000A0A80">
      <w:pPr>
        <w:pStyle w:val="GraduateURU"/>
      </w:pPr>
    </w:p>
    <w:p w:rsidR="00015328" w:rsidRDefault="00015328" w:rsidP="000A0A80">
      <w:pPr>
        <w:pStyle w:val="GraduateURU"/>
        <w:rPr>
          <w:cs/>
        </w:rPr>
        <w:sectPr w:rsidR="00015328" w:rsidSect="002E54A2">
          <w:headerReference w:type="default" r:id="rId12"/>
          <w:pgSz w:w="11907" w:h="16839" w:code="9"/>
          <w:pgMar w:top="2880" w:right="1440" w:bottom="1440" w:left="1440" w:header="709" w:footer="709" w:gutter="0"/>
          <w:cols w:space="708"/>
          <w:docGrid w:linePitch="435"/>
        </w:sectPr>
      </w:pPr>
    </w:p>
    <w:p w:rsidR="001A4DF4" w:rsidRDefault="00FC5676" w:rsidP="000A0A80">
      <w:pPr>
        <w:pStyle w:val="GraduateURU"/>
        <w:jc w:val="center"/>
      </w:pPr>
      <w:sdt>
        <w:sdtPr>
          <w:rPr>
            <w:rFonts w:hint="cs"/>
            <w:cs/>
          </w:rPr>
          <w:alias w:val="ประเภท"/>
          <w:tag w:val="ประเภท"/>
          <w:id w:val="-1691912636"/>
          <w:placeholder>
            <w:docPart w:val="50524E97B6EF4388B330430C88A99871"/>
          </w:placeholder>
          <w:showingPlcHdr/>
          <w:dropDownList>
            <w:listItem w:displayText="โครงร่างวิทยานิพนธ์" w:value="โครงร่างวิทยานิพนธ์"/>
            <w:listItem w:displayText="โครงร่างสารนิพนธ์" w:value="โครงร่างสารนิพนธ์"/>
          </w:dropDownList>
        </w:sdtPr>
        <w:sdtContent>
          <w:r w:rsidRPr="00F90D55">
            <w:rPr>
              <w:rStyle w:val="a3"/>
              <w:cs/>
            </w:rPr>
            <w:t>เลือกรายการ</w:t>
          </w:r>
        </w:sdtContent>
      </w:sdt>
    </w:p>
    <w:sdt>
      <w:sdtPr>
        <w:id w:val="506417091"/>
        <w:lock w:val="sdtContentLocked"/>
        <w:placeholder>
          <w:docPart w:val="50DC6E30D2634D639690FAE46004B756"/>
        </w:placeholder>
        <w:showingPlcHdr/>
        <w15:appearance w15:val="hidden"/>
        <w:text/>
      </w:sdtPr>
      <w:sdtEndPr/>
      <w:sdtContent>
        <w:p w:rsidR="00015328" w:rsidRDefault="00015328" w:rsidP="000A0A80">
          <w:pPr>
            <w:pStyle w:val="GraduateURU"/>
            <w:jc w:val="center"/>
          </w:pPr>
          <w:r>
            <w:rPr>
              <w:rFonts w:hint="cs"/>
              <w:cs/>
            </w:rPr>
            <w:t>เรื่อง</w:t>
          </w:r>
        </w:p>
      </w:sdtContent>
    </w:sdt>
    <w:sdt>
      <w:sdtPr>
        <w:rPr>
          <w:cs/>
        </w:rPr>
        <w:alias w:val="ชื่อวิทยานิพนธ์/สารนิพนธ์"/>
        <w:tag w:val="ชื่อวิทยานิพนธ์/สารนิพนธ์"/>
        <w:id w:val="-1933035780"/>
        <w:placeholder>
          <w:docPart w:val="94B84EA821A54AF5AA769F928CEAF400"/>
        </w:placeholder>
        <w:temporary/>
        <w:showingPlcHdr/>
        <w:text/>
      </w:sdtPr>
      <w:sdtEndPr/>
      <w:sdtContent>
        <w:p w:rsidR="00AC0B3A" w:rsidRDefault="00AC0B3A" w:rsidP="000A0A80">
          <w:pPr>
            <w:pStyle w:val="GraduateURU"/>
            <w:jc w:val="center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sdtContent>
    </w:sdt>
    <w:sdt>
      <w:sdtPr>
        <w:id w:val="-894971539"/>
        <w:lock w:val="sdtContentLocked"/>
        <w:placeholder>
          <w:docPart w:val="043B9CCCC75647C2B8DC191280D7142D"/>
        </w:placeholder>
        <w:showingPlcHdr/>
        <w15:appearance w15:val="hidden"/>
        <w:text/>
      </w:sdtPr>
      <w:sdtEndPr/>
      <w:sdtContent>
        <w:p w:rsidR="00AC0B3A" w:rsidRDefault="00AC0B3A" w:rsidP="000A0A80">
          <w:pPr>
            <w:pStyle w:val="GraduateURU"/>
            <w:jc w:val="center"/>
          </w:pPr>
          <w:r>
            <w:rPr>
              <w:rFonts w:hint="cs"/>
              <w:cs/>
            </w:rPr>
            <w:t>ของ</w:t>
          </w:r>
        </w:p>
      </w:sdtContent>
    </w:sdt>
    <w:sdt>
      <w:sdtPr>
        <w:rPr>
          <w:cs/>
        </w:rPr>
        <w:alias w:val="ชื่อนักศึกษา"/>
        <w:tag w:val="ชื่อนักศึกษา"/>
        <w:id w:val="1463146168"/>
        <w:placeholder>
          <w:docPart w:val="BEA2A9CDF14E4C2B893EC48B96231F15"/>
        </w:placeholder>
        <w:showingPlcHdr/>
        <w:text/>
      </w:sdtPr>
      <w:sdtEndPr/>
      <w:sdtContent>
        <w:p w:rsidR="00AC0B3A" w:rsidRDefault="00AC0B3A" w:rsidP="000A0A80">
          <w:pPr>
            <w:pStyle w:val="GraduateURU"/>
            <w:jc w:val="center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sdtContent>
    </w:sdt>
    <w:p w:rsidR="00AC0B3A" w:rsidRDefault="00991CFC" w:rsidP="000A0A80">
      <w:pPr>
        <w:pStyle w:val="GraduateURU"/>
        <w:jc w:val="center"/>
      </w:pPr>
      <w:sdt>
        <w:sdtPr>
          <w:id w:val="-1759521649"/>
          <w:placeholder>
            <w:docPart w:val="6D2DF1CE77594A3490A926EA8E23C101"/>
          </w:placeholder>
          <w:text/>
        </w:sdtPr>
        <w:sdtEndPr/>
        <w:sdtContent>
          <w:r w:rsidR="00AC0B3A">
            <w:rPr>
              <w:cs/>
            </w:rPr>
            <w:t>ได้รับการพิจารณาเห็นชอบจากคณะกรรมการที่ปรึกษา</w:t>
          </w:r>
        </w:sdtContent>
      </w:sdt>
    </w:p>
    <w:p w:rsidR="00AC0B3A" w:rsidRDefault="00991CFC" w:rsidP="000A0A80">
      <w:pPr>
        <w:pStyle w:val="GraduateURU"/>
        <w:jc w:val="center"/>
      </w:pPr>
      <w:sdt>
        <w:sdtPr>
          <w:id w:val="2116393653"/>
          <w:placeholder>
            <w:docPart w:val="CD48B4DC206A418681EB14A227F38441"/>
          </w:placeholder>
          <w:showingPlcHdr/>
          <w:text/>
        </w:sdtPr>
        <w:sdtEndPr/>
        <w:sdtContent>
          <w:r w:rsidR="00AC0B3A">
            <w:rPr>
              <w:cs/>
            </w:rPr>
            <w:t>และคณะกรรมการสอบ</w:t>
          </w:r>
        </w:sdtContent>
      </w:sdt>
      <w:sdt>
        <w:sdtPr>
          <w:alias w:val="โครงร่าง/วิทยานิพนธ์/สารนิพนธ์"/>
          <w:tag w:val="โครงร่าง/วิทยานิพนธ์/สารนิพนธ์"/>
          <w:id w:val="-1870757130"/>
          <w:placeholder>
            <w:docPart w:val="2EB27F69246C4341923879A4B3A75286"/>
          </w:placeholder>
          <w:showingPlcHdr/>
          <w:text/>
        </w:sdtPr>
        <w:sdtEndPr/>
        <w:sdtContent>
          <w:r w:rsidR="00AC0B3A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015328" w:rsidRDefault="00991CFC" w:rsidP="000A0A80">
      <w:pPr>
        <w:pStyle w:val="GraduateURU"/>
        <w:jc w:val="center"/>
      </w:pPr>
      <w:sdt>
        <w:sdtPr>
          <w:rPr>
            <w:cs/>
          </w:rPr>
          <w:id w:val="1783310706"/>
          <w:placeholder>
            <w:docPart w:val="D4D13191322446AA88DA2E24D25953A7"/>
          </w:placeholder>
          <w:showingPlcHdr/>
          <w:text/>
        </w:sdtPr>
        <w:sdtEndPr/>
        <w:sdtContent>
          <w:r w:rsidR="003E6096">
            <w:rPr>
              <w:cs/>
            </w:rPr>
            <w:t>ให้นับเป็นส่วนหนึ่งของการศึกษา ตามหลักสูตร</w:t>
          </w:r>
        </w:sdtContent>
      </w:sdt>
      <w:sdt>
        <w:sdtPr>
          <w:alias w:val="ชื่อหลักสูตร"/>
          <w:tag w:val="ชื่อหลักสูตร"/>
          <w:id w:val="1842435352"/>
          <w:lock w:val="sdtLocked"/>
          <w:placeholder>
            <w:docPart w:val="F8669D7AF6384BB18D5AFBCD0D4E719F"/>
          </w:placeholder>
          <w:showingPlcHdr/>
          <w:text/>
        </w:sdtPr>
        <w:sdtEndPr/>
        <w:sdtContent>
          <w:r w:rsidR="008417B8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015328" w:rsidRDefault="00991CFC" w:rsidP="000A0A80">
      <w:pPr>
        <w:pStyle w:val="GraduateURU"/>
        <w:jc w:val="center"/>
      </w:pPr>
      <w:sdt>
        <w:sdtPr>
          <w:rPr>
            <w:cs/>
          </w:rPr>
          <w:id w:val="-842850100"/>
          <w:lock w:val="sdtContentLocked"/>
          <w:placeholder>
            <w:docPart w:val="016A86E00D9D43D0874FACAF915B5212"/>
          </w:placeholder>
          <w:showingPlcHdr/>
          <w:text/>
        </w:sdtPr>
        <w:sdtEndPr/>
        <w:sdtContent>
          <w:r w:rsidR="00C2465E">
            <w:rPr>
              <w:cs/>
            </w:rPr>
            <w:t>สาขาวิชา</w:t>
          </w:r>
        </w:sdtContent>
      </w:sdt>
      <w:sdt>
        <w:sdtPr>
          <w:rPr>
            <w:cs/>
          </w:rPr>
          <w:alias w:val="สาขาวิชา"/>
          <w:tag w:val="สาขาวิชา"/>
          <w:id w:val="971098755"/>
          <w:lock w:val="sdtLocked"/>
          <w:placeholder>
            <w:docPart w:val="6BFBBBB559394B389DD8560EE6DFA45A"/>
          </w:placeholder>
          <w:showingPlcHdr/>
          <w:text/>
        </w:sdtPr>
        <w:sdtEndPr/>
        <w:sdtContent>
          <w:r w:rsidR="00C2465E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015328" w:rsidRDefault="00991CFC" w:rsidP="000A0A80">
      <w:pPr>
        <w:pStyle w:val="GraduateURU"/>
        <w:jc w:val="center"/>
      </w:pPr>
      <w:sdt>
        <w:sdtPr>
          <w:rPr>
            <w:rFonts w:hint="cs"/>
            <w:cs/>
          </w:rPr>
          <w:id w:val="-700863376"/>
          <w:lock w:val="sdtContentLocked"/>
          <w:placeholder>
            <w:docPart w:val="EBA83003B9AC4A87868386DCA15F93F1"/>
          </w:placeholder>
          <w:showingPlcHdr/>
          <w:text/>
        </w:sdtPr>
        <w:sdtEndPr/>
        <w:sdtContent>
          <w:r w:rsidR="006A0B9A" w:rsidRPr="006A0B9A">
            <w:rPr>
              <w:cs/>
            </w:rPr>
            <w:t>เมื่อวันที่</w:t>
          </w:r>
        </w:sdtContent>
      </w:sdt>
      <w:sdt>
        <w:sdtPr>
          <w:rPr>
            <w:rFonts w:hint="cs"/>
            <w:cs/>
          </w:rPr>
          <w:alias w:val="ตัวเลขวันที่"/>
          <w:tag w:val="ตัวเลขวันที่"/>
          <w:id w:val="-2090220844"/>
          <w:lock w:val="sdtLocked"/>
          <w:placeholder>
            <w:docPart w:val="7ED0689029A043F782A2529F27FEEE7A"/>
          </w:placeholder>
          <w:showingPlcHdr/>
          <w:text/>
        </w:sdtPr>
        <w:sdtEndPr/>
        <w:sdtContent>
          <w:r w:rsidR="00C2465E" w:rsidRPr="00317C96">
            <w:rPr>
              <w:rStyle w:val="a3"/>
              <w:cs/>
            </w:rPr>
            <w:t>คลิกที่นี่</w:t>
          </w:r>
        </w:sdtContent>
      </w:sdt>
      <w:r w:rsidR="00C2465E">
        <w:rPr>
          <w:rFonts w:hint="cs"/>
          <w:cs/>
        </w:rPr>
        <w:t xml:space="preserve"> </w:t>
      </w:r>
      <w:sdt>
        <w:sdtPr>
          <w:rPr>
            <w:cs/>
          </w:rPr>
          <w:id w:val="-1269389985"/>
          <w:lock w:val="sdtContentLocked"/>
          <w:placeholder>
            <w:docPart w:val="45A20124AE8D4190ACA00667C888EE96"/>
          </w:placeholder>
          <w:showingPlcHdr/>
          <w:text/>
        </w:sdtPr>
        <w:sdtEndPr/>
        <w:sdtContent>
          <w:r w:rsidR="006A0B9A">
            <w:rPr>
              <w:cs/>
            </w:rPr>
            <w:t>เดือน</w:t>
          </w:r>
        </w:sdtContent>
      </w:sdt>
      <w:r w:rsidR="006A0B9A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alias w:val="เดือน"/>
          <w:tag w:val="เดือน"/>
          <w:id w:val="-1593691062"/>
          <w:lock w:val="sdtLocked"/>
          <w:placeholder>
            <w:docPart w:val="748F24F43DDB43BFB3BC4BACCB7BA208"/>
          </w:placeholder>
          <w:showingPlcHdr/>
          <w:text/>
        </w:sdtPr>
        <w:sdtEndPr/>
        <w:sdtContent>
          <w:r w:rsidR="006A0B9A" w:rsidRPr="00317C96">
            <w:rPr>
              <w:rStyle w:val="a3"/>
              <w:cs/>
            </w:rPr>
            <w:t>คลิกที่นี่</w:t>
          </w:r>
        </w:sdtContent>
      </w:sdt>
      <w:r w:rsidR="006A0B9A">
        <w:rPr>
          <w:rFonts w:hint="cs"/>
          <w:cs/>
        </w:rPr>
        <w:t xml:space="preserve"> </w:t>
      </w:r>
      <w:sdt>
        <w:sdtPr>
          <w:rPr>
            <w:cs/>
          </w:rPr>
          <w:id w:val="-1010837247"/>
          <w:lock w:val="sdtContentLocked"/>
          <w:placeholder>
            <w:docPart w:val="5F0F997920C94313A00BE886E75CFEEC"/>
          </w:placeholder>
          <w:showingPlcHdr/>
          <w:text/>
        </w:sdtPr>
        <w:sdtEndPr/>
        <w:sdtContent>
          <w:r w:rsidR="006A0B9A">
            <w:rPr>
              <w:cs/>
            </w:rPr>
            <w:t>พ.ศ.</w:t>
          </w:r>
        </w:sdtContent>
      </w:sdt>
      <w:r w:rsidR="00015328">
        <w:rPr>
          <w:cs/>
        </w:rPr>
        <w:t xml:space="preserve"> </w:t>
      </w:r>
      <w:sdt>
        <w:sdtPr>
          <w:alias w:val="ปี พ.ศ."/>
          <w:tag w:val="ปี พ.ศ."/>
          <w:id w:val="-1148895957"/>
          <w:lock w:val="sdtLocked"/>
          <w:placeholder>
            <w:docPart w:val="21C7C1108DA84437B9030B63AC118EF7"/>
          </w:placeholder>
          <w:showingPlcHdr/>
          <w:text/>
        </w:sdtPr>
        <w:sdtEndPr/>
        <w:sdtContent>
          <w:r w:rsidR="006A0B9A" w:rsidRPr="00317C96">
            <w:rPr>
              <w:rStyle w:val="a3"/>
              <w:cs/>
            </w:rPr>
            <w:t>คลิกที่นี่</w:t>
          </w:r>
        </w:sdtContent>
      </w:sdt>
    </w:p>
    <w:p w:rsidR="00E02272" w:rsidRDefault="00E02272" w:rsidP="000A0A80">
      <w:pPr>
        <w:pStyle w:val="GraduateURU"/>
        <w:jc w:val="center"/>
      </w:pPr>
    </w:p>
    <w:p w:rsidR="00B05801" w:rsidRPr="00C2465E" w:rsidRDefault="00B05801" w:rsidP="000A0A80">
      <w:pPr>
        <w:pStyle w:val="GraduateURU"/>
        <w:jc w:val="center"/>
      </w:pPr>
    </w:p>
    <w:p w:rsidR="00B05801" w:rsidRDefault="00894E43" w:rsidP="000A0A80">
      <w:pPr>
        <w:pStyle w:val="GraduateURU"/>
        <w:jc w:val="center"/>
      </w:pPr>
      <w:r>
        <w:rPr>
          <w:rFonts w:hint="cs"/>
          <w:cs/>
        </w:rPr>
        <w:t>(</w:t>
      </w:r>
      <w:sdt>
        <w:sdtPr>
          <w:alias w:val="ตำแหน่งทางวิชาการ ชื่อ - สกุล"/>
          <w:tag w:val="ตำแหน่งทางวิชาการ ชื่อ - สกุล"/>
          <w:id w:val="-570115757"/>
          <w:placeholder>
            <w:docPart w:val="E69BB4420D604B1A8C9F719C3BE88D9C"/>
          </w:placeholder>
          <w:showingPlcHdr/>
          <w:text/>
        </w:sdtPr>
        <w:sdtEndPr/>
        <w:sdtContent>
          <w:r w:rsidR="00B92FF1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  <w:r>
        <w:rPr>
          <w:rFonts w:hint="cs"/>
          <w:cs/>
        </w:rPr>
        <w:t>)</w:t>
      </w:r>
    </w:p>
    <w:p w:rsidR="00015328" w:rsidRPr="00894E43" w:rsidRDefault="00015328" w:rsidP="000A0A80">
      <w:pPr>
        <w:pStyle w:val="GraduateURU"/>
        <w:jc w:val="center"/>
      </w:pPr>
      <w:r>
        <w:rPr>
          <w:cs/>
        </w:rPr>
        <w:t>ประธานกรรมการสอบวิทยานิพนธ์</w:t>
      </w:r>
    </w:p>
    <w:p w:rsidR="00E02272" w:rsidRDefault="00E02272" w:rsidP="000A0A80">
      <w:pPr>
        <w:pStyle w:val="GraduateURU"/>
        <w:jc w:val="center"/>
      </w:pPr>
    </w:p>
    <w:p w:rsidR="00B05801" w:rsidRDefault="00B05801" w:rsidP="000A0A80">
      <w:pPr>
        <w:pStyle w:val="GraduateURU"/>
        <w:jc w:val="center"/>
      </w:pPr>
    </w:p>
    <w:p w:rsidR="00B92FF1" w:rsidRDefault="00894E43" w:rsidP="000A0A80">
      <w:pPr>
        <w:pStyle w:val="GraduateURU"/>
        <w:jc w:val="center"/>
      </w:pPr>
      <w:r>
        <w:rPr>
          <w:rFonts w:hint="cs"/>
          <w:cs/>
        </w:rPr>
        <w:t>(</w:t>
      </w:r>
      <w:sdt>
        <w:sdtPr>
          <w:alias w:val="ตำแหน่งทางวิชาการ ชื่อ - สกุล"/>
          <w:tag w:val="ตำแหน่งทางวิชาการ ชื่อ - สกุล"/>
          <w:id w:val="1801186186"/>
          <w:placeholder>
            <w:docPart w:val="C0628ABA4DD24891BBA6CA76250C2013"/>
          </w:placeholder>
          <w:showingPlcHdr/>
          <w:text/>
        </w:sdtPr>
        <w:sdtEndPr/>
        <w:sdtContent>
          <w:r w:rsidR="00B92FF1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  <w:r>
        <w:rPr>
          <w:rFonts w:hint="cs"/>
          <w:cs/>
        </w:rPr>
        <w:t>)</w:t>
      </w:r>
    </w:p>
    <w:p w:rsidR="00015328" w:rsidRDefault="00015328" w:rsidP="000A0A80">
      <w:pPr>
        <w:pStyle w:val="GraduateURU"/>
        <w:jc w:val="center"/>
        <w:rPr>
          <w:cs/>
        </w:rPr>
      </w:pPr>
      <w:r>
        <w:rPr>
          <w:cs/>
        </w:rPr>
        <w:t>กรรมการสอบวิทยานิพนธ์</w:t>
      </w:r>
    </w:p>
    <w:p w:rsidR="00E02272" w:rsidRDefault="00E02272" w:rsidP="000A0A80">
      <w:pPr>
        <w:pStyle w:val="GraduateURU"/>
        <w:jc w:val="center"/>
      </w:pPr>
    </w:p>
    <w:p w:rsidR="00B05801" w:rsidRDefault="00B05801" w:rsidP="000A0A80">
      <w:pPr>
        <w:pStyle w:val="GraduateURU"/>
        <w:jc w:val="center"/>
      </w:pPr>
    </w:p>
    <w:p w:rsidR="005519FC" w:rsidRDefault="00894E43" w:rsidP="000A0A80">
      <w:pPr>
        <w:pStyle w:val="GraduateURU"/>
        <w:jc w:val="center"/>
      </w:pPr>
      <w:r>
        <w:rPr>
          <w:rFonts w:hint="cs"/>
          <w:cs/>
        </w:rPr>
        <w:t>(</w:t>
      </w:r>
      <w:sdt>
        <w:sdtPr>
          <w:alias w:val="ตำแหน่งทางวิชาการ ชื่อ - สกุล"/>
          <w:tag w:val="ตำแหน่งทางวิชาการ ชื่อ - สกุล"/>
          <w:id w:val="-1361737314"/>
          <w:placeholder>
            <w:docPart w:val="52312423E40E4AD198C43EAD35271D07"/>
          </w:placeholder>
          <w:showingPlcHdr/>
          <w:text/>
        </w:sdtPr>
        <w:sdtEndPr/>
        <w:sdtContent>
          <w:r w:rsidR="005519FC" w:rsidRPr="00317C96">
            <w:rPr>
              <w:rStyle w:val="a3"/>
              <w:cs/>
            </w:rPr>
            <w:t>คลิกที่นี่เพื่อใส่ข้อความ</w:t>
          </w:r>
        </w:sdtContent>
      </w:sdt>
      <w:r>
        <w:rPr>
          <w:rFonts w:hint="cs"/>
          <w:cs/>
        </w:rPr>
        <w:t>)</w:t>
      </w:r>
    </w:p>
    <w:p w:rsidR="00B05801" w:rsidRDefault="00015328" w:rsidP="000A0A80">
      <w:pPr>
        <w:pStyle w:val="GraduateURU"/>
        <w:jc w:val="center"/>
        <w:rPr>
          <w:cs/>
        </w:rPr>
      </w:pPr>
      <w:r>
        <w:rPr>
          <w:cs/>
        </w:rPr>
        <w:t>กรรมการสอบวิทยานิพนธ์และเลขานุการ</w:t>
      </w:r>
    </w:p>
    <w:p w:rsidR="00B05801" w:rsidRDefault="00B05801" w:rsidP="000A0A80">
      <w:pPr>
        <w:pStyle w:val="GraduateURU"/>
        <w:jc w:val="center"/>
      </w:pPr>
    </w:p>
    <w:p w:rsidR="00B05801" w:rsidRDefault="00B05801" w:rsidP="000A0A80">
      <w:pPr>
        <w:pStyle w:val="GraduateURU"/>
        <w:jc w:val="center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766"/>
      </w:tblGrid>
      <w:tr w:rsidR="00B05801" w:rsidTr="00B05801">
        <w:tc>
          <w:tcPr>
            <w:tcW w:w="4531" w:type="dxa"/>
          </w:tcPr>
          <w:p w:rsidR="00B05801" w:rsidRDefault="00894E43" w:rsidP="000A0A80">
            <w:pPr>
              <w:pStyle w:val="GraduateURU"/>
              <w:jc w:val="center"/>
            </w:pPr>
            <w:r>
              <w:rPr>
                <w:rFonts w:hint="cs"/>
                <w:cs/>
              </w:rPr>
              <w:t>(</w:t>
            </w:r>
            <w:sdt>
              <w:sdtPr>
                <w:alias w:val="ตำแหน่งทางวิชาการ ชื่อ - สกุล"/>
                <w:tag w:val="ตำแหน่งทางวิชาการ ชื่อ - สกุล"/>
                <w:id w:val="-333925788"/>
                <w:placeholder>
                  <w:docPart w:val="ABA81B730F2F418786DDB84DE660DCD4"/>
                </w:placeholder>
                <w:showingPlcHdr/>
                <w:text/>
              </w:sdtPr>
              <w:sdtEndPr/>
              <w:sdtContent>
                <w:r w:rsidR="00B05801" w:rsidRPr="00317C96">
                  <w:rPr>
                    <w:rStyle w:val="a3"/>
                    <w:cs/>
                  </w:rPr>
                  <w:t>คลิกที่นี่เพื่อใส่ข้อความ</w:t>
                </w:r>
              </w:sdtContent>
            </w:sdt>
            <w:r>
              <w:rPr>
                <w:rFonts w:hint="cs"/>
                <w:cs/>
              </w:rPr>
              <w:t>)</w:t>
            </w:r>
          </w:p>
          <w:p w:rsidR="00B05801" w:rsidRDefault="00B05801" w:rsidP="000A0A80">
            <w:pPr>
              <w:pStyle w:val="GraduateURU"/>
              <w:jc w:val="center"/>
            </w:pPr>
            <w:r>
              <w:rPr>
                <w:cs/>
              </w:rPr>
              <w:t>ประธานคณะกรรมการบัณฑิตศึกษาประจ</w:t>
            </w:r>
            <w:r>
              <w:rPr>
                <w:rFonts w:hint="cs"/>
                <w:cs/>
              </w:rPr>
              <w:t>ำ</w:t>
            </w:r>
            <w:r>
              <w:rPr>
                <w:cs/>
              </w:rPr>
              <w:t>หลักสูตร</w:t>
            </w:r>
          </w:p>
        </w:tc>
        <w:tc>
          <w:tcPr>
            <w:tcW w:w="3766" w:type="dxa"/>
          </w:tcPr>
          <w:p w:rsidR="00B05801" w:rsidRDefault="00894E43" w:rsidP="000A0A80">
            <w:pPr>
              <w:pStyle w:val="GraduateURU"/>
              <w:jc w:val="center"/>
            </w:pPr>
            <w:r>
              <w:rPr>
                <w:rFonts w:hint="cs"/>
                <w:cs/>
              </w:rPr>
              <w:t>(</w:t>
            </w:r>
            <w:sdt>
              <w:sdtPr>
                <w:alias w:val="ตำแหน่งทางวิชาการ ชื่อ - สกุล"/>
                <w:tag w:val="ตำแหน่งทางวิชาการ ชื่อ - สกุล"/>
                <w:id w:val="1148319298"/>
                <w:placeholder>
                  <w:docPart w:val="AA9EA95CAAE2496DA5A73FF03D8F8B18"/>
                </w:placeholder>
                <w:showingPlcHdr/>
                <w:text/>
              </w:sdtPr>
              <w:sdtEndPr/>
              <w:sdtContent>
                <w:r w:rsidR="00B05801" w:rsidRPr="00317C96">
                  <w:rPr>
                    <w:rStyle w:val="a3"/>
                    <w:cs/>
                  </w:rPr>
                  <w:t>คลิกที่นี่เพื่อใส่ข้อความ</w:t>
                </w:r>
              </w:sdtContent>
            </w:sdt>
            <w:r>
              <w:rPr>
                <w:rFonts w:hint="cs"/>
                <w:cs/>
              </w:rPr>
              <w:t>)</w:t>
            </w:r>
          </w:p>
          <w:p w:rsidR="00B05801" w:rsidRDefault="00B05801" w:rsidP="000A0A80">
            <w:pPr>
              <w:pStyle w:val="GraduateURU"/>
              <w:jc w:val="center"/>
            </w:pPr>
            <w:r>
              <w:rPr>
                <w:cs/>
              </w:rPr>
              <w:t>คณบดีคณะ</w:t>
            </w:r>
            <w:sdt>
              <w:sdtPr>
                <w:rPr>
                  <w:rFonts w:hint="cs"/>
                </w:rPr>
                <w:alias w:val="ชื่อคณะ ที่หลักสูตรสังกัด"/>
                <w:tag w:val="ชื่อคณะ ที่หลักสูตรสังกัด"/>
                <w:id w:val="801193499"/>
                <w:placeholder>
                  <w:docPart w:val="D12A0272D8994548AD1188170DEC8999"/>
                </w:placeholder>
                <w:showingPlcHdr/>
                <w:text/>
              </w:sdtPr>
              <w:sdtEndPr/>
              <w:sdtContent>
                <w:r w:rsidR="00BB52A8" w:rsidRPr="00317C96">
                  <w:rPr>
                    <w:rStyle w:val="a3"/>
                    <w:cs/>
                  </w:rPr>
                  <w:t>คลิกที่นี่</w:t>
                </w:r>
              </w:sdtContent>
            </w:sdt>
          </w:p>
        </w:tc>
      </w:tr>
      <w:tr w:rsidR="000D2146" w:rsidTr="00D863DA">
        <w:tc>
          <w:tcPr>
            <w:tcW w:w="8297" w:type="dxa"/>
            <w:gridSpan w:val="2"/>
          </w:tcPr>
          <w:p w:rsidR="000D2146" w:rsidRDefault="000D2146" w:rsidP="000A0A80">
            <w:pPr>
              <w:pStyle w:val="GraduateURU"/>
              <w:jc w:val="center"/>
            </w:pPr>
          </w:p>
          <w:p w:rsidR="000D2146" w:rsidRDefault="000D2146" w:rsidP="000A0A80">
            <w:pPr>
              <w:pStyle w:val="GraduateURU"/>
              <w:jc w:val="center"/>
            </w:pPr>
          </w:p>
          <w:p w:rsidR="000D2146" w:rsidRDefault="000D2146" w:rsidP="000A0A80">
            <w:pPr>
              <w:pStyle w:val="GraduateURU"/>
              <w:jc w:val="center"/>
            </w:pPr>
            <w:r>
              <w:rPr>
                <w:rFonts w:hint="cs"/>
                <w:cs/>
              </w:rPr>
              <w:t>(</w:t>
            </w:r>
            <w:sdt>
              <w:sdtPr>
                <w:alias w:val="ตำแหน่งทางวิชาการ ชื่อ - สกุล"/>
                <w:tag w:val="ตำแหน่งทางวิชาการ ชื่อ - สกุล"/>
                <w:id w:val="-696541044"/>
                <w:placeholder>
                  <w:docPart w:val="5F80D6B959B241BF8D139EE0993C913C"/>
                </w:placeholder>
                <w:showingPlcHdr/>
                <w:text/>
              </w:sdtPr>
              <w:sdtEndPr/>
              <w:sdtContent>
                <w:r w:rsidRPr="00317C96">
                  <w:rPr>
                    <w:rStyle w:val="a3"/>
                    <w:cs/>
                  </w:rPr>
                  <w:t>คลิกที่นี่เพื่อใส่ข้อควา</w:t>
                </w:r>
                <w:r>
                  <w:rPr>
                    <w:rStyle w:val="a3"/>
                    <w:rFonts w:hint="cs"/>
                    <w:cs/>
                  </w:rPr>
                  <w:t>)</w:t>
                </w:r>
              </w:sdtContent>
            </w:sdt>
            <w:r>
              <w:rPr>
                <w:rFonts w:hint="cs"/>
                <w:cs/>
              </w:rPr>
              <w:t>)</w:t>
            </w:r>
          </w:p>
          <w:p w:rsidR="000D2146" w:rsidRDefault="000D2146" w:rsidP="000A0A80">
            <w:pPr>
              <w:pStyle w:val="GraduateURU"/>
              <w:jc w:val="center"/>
            </w:pPr>
            <w:r>
              <w:rPr>
                <w:cs/>
              </w:rPr>
              <w:t>อธิการบดีมหาวิทยาลัยราชภัฏอุตรดิตถ์</w:t>
            </w:r>
          </w:p>
        </w:tc>
      </w:tr>
    </w:tbl>
    <w:p w:rsidR="0058018D" w:rsidRDefault="00E02272" w:rsidP="000A0A80">
      <w:pPr>
        <w:pStyle w:val="GraduateURU"/>
        <w:rPr>
          <w:cs/>
        </w:rPr>
        <w:sectPr w:rsidR="0058018D" w:rsidSect="00C75BA0">
          <w:headerReference w:type="default" r:id="rId13"/>
          <w:pgSz w:w="11907" w:h="16839" w:code="9"/>
          <w:pgMar w:top="2160" w:right="1440" w:bottom="1440" w:left="2160" w:header="1304" w:footer="709" w:gutter="0"/>
          <w:pgNumType w:fmt="thaiLetters" w:start="1"/>
          <w:cols w:space="708"/>
          <w:titlePg/>
          <w:docGrid w:linePitch="435"/>
        </w:sectPr>
      </w:pPr>
      <w:r>
        <w:rPr>
          <w:rFonts w:hint="cs"/>
          <w:cs/>
        </w:rPr>
        <w:t xml:space="preserve">        </w:t>
      </w:r>
    </w:p>
    <w:p w:rsidR="00A42AD0" w:rsidRDefault="00A42AD0" w:rsidP="001C32C2">
      <w:pPr>
        <w:rPr>
          <w:cs/>
        </w:rPr>
        <w:sectPr w:rsidR="00A42AD0" w:rsidSect="00C75BA0">
          <w:pgSz w:w="11907" w:h="16839" w:code="9"/>
          <w:pgMar w:top="2160" w:right="1440" w:bottom="1440" w:left="2160" w:header="1304" w:footer="709" w:gutter="0"/>
          <w:pgNumType w:fmt="thaiLetters" w:start="1"/>
          <w:cols w:space="708"/>
          <w:titlePg/>
          <w:docGrid w:linePitch="435"/>
        </w:sectPr>
      </w:pPr>
    </w:p>
    <w:p w:rsidR="00A162C3" w:rsidRDefault="00A162C3" w:rsidP="000A0A80">
      <w:pPr>
        <w:pStyle w:val="GraduateURU"/>
        <w:rPr>
          <w:cs/>
        </w:rPr>
        <w:sectPr w:rsidR="00A162C3" w:rsidSect="00C75BA0">
          <w:pgSz w:w="11907" w:h="16839" w:code="9"/>
          <w:pgMar w:top="2160" w:right="1440" w:bottom="1440" w:left="2160" w:header="1304" w:footer="709" w:gutter="0"/>
          <w:pgNumType w:fmt="thaiLetters"/>
          <w:cols w:space="708"/>
          <w:titlePg/>
          <w:docGrid w:linePitch="435"/>
        </w:sectPr>
      </w:pPr>
    </w:p>
    <w:p w:rsidR="00D652DF" w:rsidRDefault="00D652DF" w:rsidP="000A0A80">
      <w:pPr>
        <w:pStyle w:val="GraduateURU"/>
        <w:rPr>
          <w:rFonts w:hint="cs"/>
          <w:cs/>
        </w:rPr>
        <w:sectPr w:rsidR="00D652DF" w:rsidSect="00C75BA0">
          <w:pgSz w:w="11907" w:h="16839" w:code="9"/>
          <w:pgMar w:top="2160" w:right="1440" w:bottom="1440" w:left="2160" w:header="1304" w:footer="709" w:gutter="0"/>
          <w:pgNumType w:fmt="thaiLetters"/>
          <w:cols w:space="708"/>
          <w:titlePg/>
          <w:docGrid w:linePitch="435"/>
        </w:sectPr>
      </w:pPr>
    </w:p>
    <w:bookmarkStart w:id="0" w:name="_Toc236986383" w:displacedByCustomXml="next"/>
    <w:sdt>
      <w:sdtPr>
        <w:rPr>
          <w:cs/>
        </w:rPr>
        <w:id w:val="854006752"/>
        <w:lock w:val="sdtContentLocked"/>
        <w:placeholder>
          <w:docPart w:val="CF44CEA235D2409ABBB2DD84F8564B39"/>
        </w:placeholder>
        <w:showingPlcHdr/>
        <w15:appearance w15:val="hidden"/>
        <w:text/>
      </w:sdtPr>
      <w:sdtEndPr/>
      <w:sdtContent>
        <w:p w:rsidR="00D652DF" w:rsidRDefault="00D652DF" w:rsidP="00D652DF">
          <w:pPr>
            <w:pStyle w:val="GraduateURUAbstract"/>
          </w:pPr>
          <w:r>
            <w:rPr>
              <w:rFonts w:hint="cs"/>
              <w:cs/>
            </w:rPr>
            <w:t>สารบัญ</w:t>
          </w:r>
        </w:p>
      </w:sdtContent>
    </w:sdt>
    <w:bookmarkEnd w:id="0" w:displacedByCustomXml="prev"/>
    <w:p w:rsidR="00D652DF" w:rsidRDefault="00D652DF" w:rsidP="000A0A80">
      <w:pPr>
        <w:pStyle w:val="GraduateURU"/>
      </w:pPr>
    </w:p>
    <w:sdt>
      <w:sdtPr>
        <w:rPr>
          <w:rFonts w:hint="cs"/>
          <w:b/>
          <w:bCs/>
          <w:cs/>
        </w:rPr>
        <w:id w:val="351770161"/>
        <w:lock w:val="sdtContentLocked"/>
        <w:placeholder>
          <w:docPart w:val="0302043AE89140ED936A1002A6CF8BA2"/>
        </w:placeholder>
        <w15:appearance w15:val="hidden"/>
        <w:text/>
      </w:sdtPr>
      <w:sdtEndPr/>
      <w:sdtContent>
        <w:p w:rsidR="007C54B2" w:rsidRPr="00240363" w:rsidRDefault="007C54B2" w:rsidP="000A0A80">
          <w:pPr>
            <w:pStyle w:val="GraduateURU"/>
            <w:rPr>
              <w:b/>
              <w:bCs/>
              <w:cs/>
            </w:rPr>
          </w:pPr>
          <w:r w:rsidRPr="00240363">
            <w:rPr>
              <w:rFonts w:hint="cs"/>
              <w:b/>
              <w:bCs/>
              <w:cs/>
            </w:rPr>
            <w:t>บทที่                                                                                                       หน้า</w:t>
          </w:r>
        </w:p>
      </w:sdtContent>
    </w:sdt>
    <w:p w:rsidR="007849E0" w:rsidRDefault="00D652DF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r>
        <w:rPr>
          <w:cs/>
        </w:rPr>
        <w:fldChar w:fldCharType="begin"/>
      </w:r>
      <w:r>
        <w:rPr>
          <w:cs/>
        </w:rPr>
        <w:instrText xml:space="preserve"> </w:instrText>
      </w:r>
      <w:r>
        <w:rPr>
          <w:rFonts w:hint="cs"/>
        </w:rPr>
        <w:instrText xml:space="preserve">TOC \o </w:instrText>
      </w:r>
      <w:r>
        <w:rPr>
          <w:rFonts w:hint="cs"/>
          <w:cs/>
        </w:rPr>
        <w:instrText xml:space="preserve">"1-3" </w:instrText>
      </w:r>
      <w:r>
        <w:rPr>
          <w:rFonts w:hint="cs"/>
        </w:rPr>
        <w:instrText>\h \z \u</w:instrText>
      </w:r>
      <w:r>
        <w:rPr>
          <w:cs/>
        </w:rPr>
        <w:instrText xml:space="preserve"> </w:instrText>
      </w:r>
      <w:r>
        <w:rPr>
          <w:cs/>
        </w:rPr>
        <w:fldChar w:fldCharType="separate"/>
      </w:r>
      <w:hyperlink w:anchor="_Toc236986380" w:history="1">
        <w:r w:rsidR="007849E0" w:rsidRPr="000378B0">
          <w:rPr>
            <w:rStyle w:val="aa"/>
            <w:noProof/>
            <w:cs/>
          </w:rPr>
          <w:t>บทคัดย่อภาษาไทย</w:t>
        </w:r>
        <w:r w:rsidR="007849E0">
          <w:rPr>
            <w:noProof/>
            <w:webHidden/>
          </w:rPr>
          <w:tab/>
        </w:r>
        <w:r w:rsidR="007849E0">
          <w:rPr>
            <w:rStyle w:val="aa"/>
            <w:noProof/>
          </w:rPr>
          <w:fldChar w:fldCharType="begin"/>
        </w:r>
        <w:r w:rsidR="007849E0">
          <w:rPr>
            <w:noProof/>
            <w:webHidden/>
          </w:rPr>
          <w:instrText xml:space="preserve"> PAGEREF _Toc236986380 \h </w:instrText>
        </w:r>
        <w:r w:rsidR="007849E0">
          <w:rPr>
            <w:rStyle w:val="aa"/>
            <w:noProof/>
          </w:rPr>
        </w:r>
        <w:r w:rsidR="007849E0">
          <w:rPr>
            <w:rStyle w:val="aa"/>
            <w:noProof/>
          </w:rPr>
          <w:fldChar w:fldCharType="separate"/>
        </w:r>
        <w:r w:rsidR="007849E0">
          <w:rPr>
            <w:noProof/>
            <w:webHidden/>
            <w:cs/>
          </w:rPr>
          <w:t>ก</w:t>
        </w:r>
        <w:r w:rsidR="007849E0"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81" w:history="1">
        <w:r w:rsidRPr="000378B0">
          <w:rPr>
            <w:rStyle w:val="aa"/>
            <w:noProof/>
            <w:cs/>
          </w:rPr>
          <w:t>บทคัดย่อภาษาอังกฤษ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_Toc236986381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ข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82" w:history="1">
        <w:r w:rsidRPr="000378B0">
          <w:rPr>
            <w:rStyle w:val="aa"/>
            <w:noProof/>
            <w:cs/>
          </w:rPr>
          <w:t>กิตติกรรมประกาศ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_Toc236986382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ค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83" w:history="1">
        <w:r w:rsidRPr="000378B0">
          <w:rPr>
            <w:rStyle w:val="aa"/>
            <w:noProof/>
            <w:cs/>
          </w:rPr>
          <w:t>สารบัญ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_Toc236986383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ง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84" w:history="1">
        <w:r w:rsidRPr="000378B0">
          <w:rPr>
            <w:rStyle w:val="aa"/>
            <w:noProof/>
            <w:cs/>
          </w:rPr>
          <w:t>สารบัญตาราง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_Toc236986384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จ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85" w:history="1">
        <w:r w:rsidRPr="000378B0">
          <w:rPr>
            <w:rStyle w:val="aa"/>
            <w:noProof/>
            <w:cs/>
          </w:rPr>
          <w:t>สารบัญภาพ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_Toc236986385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ฉ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86" w:history="1">
        <w:r w:rsidRPr="000378B0">
          <w:rPr>
            <w:rStyle w:val="aa"/>
            <w:noProof/>
            <w:cs/>
          </w:rPr>
          <w:t>บทที่ 1  บทนำ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_Toc236986386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1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87" w:history="1">
        <w:r w:rsidRPr="000378B0">
          <w:rPr>
            <w:rStyle w:val="aa"/>
            <w:noProof/>
            <w:cs/>
          </w:rPr>
          <w:t>ความเป็นมาและความสำคัญของปัญหา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_Toc236986387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1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88" w:history="1">
        <w:r w:rsidRPr="000378B0">
          <w:rPr>
            <w:rStyle w:val="aa"/>
            <w:noProof/>
            <w:cs/>
          </w:rPr>
          <w:t>คำถามการวิจัย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_Toc236986388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1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89" w:history="1">
        <w:r w:rsidRPr="000378B0">
          <w:rPr>
            <w:rStyle w:val="aa"/>
            <w:noProof/>
            <w:cs/>
          </w:rPr>
          <w:t>วัตถุประสงค์ของการวิจัย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_Toc236986389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1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90" w:history="1">
        <w:r w:rsidRPr="000378B0">
          <w:rPr>
            <w:rStyle w:val="aa"/>
            <w:noProof/>
            <w:cs/>
          </w:rPr>
          <w:t>ขอบเขตของการวิจัย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_Toc236986390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1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91" w:history="1">
        <w:r w:rsidRPr="000378B0">
          <w:rPr>
            <w:rStyle w:val="aa"/>
            <w:noProof/>
            <w:cs/>
          </w:rPr>
          <w:t>นิยามศัพท์เฉพาะ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_Toc236986391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1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92" w:history="1">
        <w:r w:rsidRPr="000378B0">
          <w:rPr>
            <w:rStyle w:val="aa"/>
            <w:noProof/>
            <w:cs/>
          </w:rPr>
          <w:t>สมมติฐานการวิจัย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_Toc236986392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1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93" w:history="1">
        <w:r w:rsidRPr="000378B0">
          <w:rPr>
            <w:rStyle w:val="aa"/>
            <w:noProof/>
            <w:cs/>
          </w:rPr>
          <w:t>ประโยชน์ที่ได้รับจากงานวิจัย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_Toc236986393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1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21"/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94" w:history="1">
        <w:r w:rsidRPr="000378B0">
          <w:rPr>
            <w:rStyle w:val="aa"/>
            <w:noProof/>
            <w:cs/>
          </w:rPr>
          <w:t>กรอบแนวคิดการวิจัย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_Toc236986394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1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95" w:history="1">
        <w:r w:rsidRPr="000378B0">
          <w:rPr>
            <w:rStyle w:val="aa"/>
            <w:noProof/>
            <w:cs/>
          </w:rPr>
          <w:t>บทที่ 2  เอกสารและงานวิจัยที่เกี่ยวข้อง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_Toc236986395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2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96" w:history="1">
        <w:r w:rsidRPr="000378B0">
          <w:rPr>
            <w:rStyle w:val="aa"/>
            <w:noProof/>
            <w:cs/>
          </w:rPr>
          <w:t>บทที่ 3  ระเบียบวิธีดำเนินการวิจัย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_Toc236986396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3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97" w:history="1">
        <w:r w:rsidRPr="000378B0">
          <w:rPr>
            <w:rStyle w:val="aa"/>
            <w:noProof/>
            <w:cs/>
          </w:rPr>
          <w:t>บรรณานุกรม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_Toc236986397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4</w:t>
        </w:r>
        <w:r>
          <w:rPr>
            <w:rStyle w:val="aa"/>
            <w:noProof/>
          </w:rPr>
          <w:fldChar w:fldCharType="end"/>
        </w:r>
      </w:hyperlink>
    </w:p>
    <w:p w:rsidR="007849E0" w:rsidRDefault="007849E0">
      <w:pPr>
        <w:pStyle w:val="1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szCs w:val="28"/>
        </w:rPr>
      </w:pPr>
      <w:hyperlink w:anchor="_Toc236986398" w:history="1">
        <w:r w:rsidRPr="000378B0">
          <w:rPr>
            <w:rStyle w:val="aa"/>
            <w:noProof/>
            <w:cs/>
          </w:rPr>
          <w:t>ประวัติย่อผู้วิจัย</w:t>
        </w:r>
        <w:r>
          <w:rPr>
            <w:noProof/>
            <w:webHidden/>
          </w:rPr>
          <w:tab/>
        </w:r>
        <w:r>
          <w:rPr>
            <w:rStyle w:val="aa"/>
            <w:noProof/>
          </w:rPr>
          <w:fldChar w:fldCharType="begin"/>
        </w:r>
        <w:r>
          <w:rPr>
            <w:noProof/>
            <w:webHidden/>
          </w:rPr>
          <w:instrText xml:space="preserve"> PAGEREF _Toc236986398 \h </w:instrText>
        </w:r>
        <w:r>
          <w:rPr>
            <w:rStyle w:val="aa"/>
            <w:noProof/>
          </w:rPr>
        </w:r>
        <w:r>
          <w:rPr>
            <w:rStyle w:val="aa"/>
            <w:noProof/>
          </w:rPr>
          <w:fldChar w:fldCharType="separate"/>
        </w:r>
        <w:r>
          <w:rPr>
            <w:noProof/>
            <w:webHidden/>
            <w:cs/>
          </w:rPr>
          <w:t>6</w:t>
        </w:r>
        <w:r>
          <w:rPr>
            <w:rStyle w:val="aa"/>
            <w:noProof/>
          </w:rPr>
          <w:fldChar w:fldCharType="end"/>
        </w:r>
      </w:hyperlink>
    </w:p>
    <w:p w:rsidR="007C54B2" w:rsidRDefault="00D652DF" w:rsidP="000A0A80">
      <w:pPr>
        <w:pStyle w:val="GraduateURU"/>
        <w:rPr>
          <w:cs/>
        </w:rPr>
        <w:sectPr w:rsidR="007C54B2" w:rsidSect="00C75BA0">
          <w:pgSz w:w="11907" w:h="16839" w:code="9"/>
          <w:pgMar w:top="2160" w:right="1440" w:bottom="1440" w:left="2160" w:header="1304" w:footer="709" w:gutter="0"/>
          <w:pgNumType w:fmt="thaiLetters"/>
          <w:cols w:space="708"/>
          <w:titlePg/>
          <w:docGrid w:linePitch="435"/>
        </w:sectPr>
      </w:pPr>
      <w:r>
        <w:rPr>
          <w:cs/>
        </w:rPr>
        <w:fldChar w:fldCharType="end"/>
      </w:r>
    </w:p>
    <w:bookmarkStart w:id="1" w:name="_Toc236986384" w:displacedByCustomXml="next"/>
    <w:sdt>
      <w:sdtPr>
        <w:rPr>
          <w:rFonts w:hint="cs"/>
          <w:cs/>
        </w:rPr>
        <w:id w:val="-1577815069"/>
        <w:lock w:val="sdtContentLocked"/>
        <w:placeholder>
          <w:docPart w:val="C5014F59BB7C493FAAAB23414A6A5DBC"/>
        </w:placeholder>
        <w:showingPlcHdr/>
        <w15:appearance w15:val="hidden"/>
        <w:text/>
      </w:sdtPr>
      <w:sdtEndPr/>
      <w:sdtContent>
        <w:p w:rsidR="00D652DF" w:rsidRDefault="007C54B2" w:rsidP="007C54B2">
          <w:pPr>
            <w:pStyle w:val="GraduateURUAbstract"/>
          </w:pPr>
          <w:r>
            <w:rPr>
              <w:rFonts w:hint="cs"/>
              <w:cs/>
            </w:rPr>
            <w:t>สารบัญตาราง</w:t>
          </w:r>
        </w:p>
      </w:sdtContent>
    </w:sdt>
    <w:bookmarkEnd w:id="1" w:displacedByCustomXml="prev"/>
    <w:p w:rsidR="007C54B2" w:rsidRDefault="007C54B2" w:rsidP="000A0A80">
      <w:pPr>
        <w:pStyle w:val="GraduateURU"/>
      </w:pPr>
    </w:p>
    <w:sdt>
      <w:sdtPr>
        <w:rPr>
          <w:rFonts w:hint="cs"/>
          <w:b/>
          <w:bCs/>
          <w:cs/>
        </w:rPr>
        <w:id w:val="2133357935"/>
        <w:lock w:val="sdtContentLocked"/>
        <w:placeholder>
          <w:docPart w:val="534770CC65F14B0EBCE55AEA3FC43DC6"/>
        </w:placeholder>
        <w15:appearance w15:val="hidden"/>
        <w:text/>
      </w:sdtPr>
      <w:sdtEndPr/>
      <w:sdtContent>
        <w:p w:rsidR="007C54B2" w:rsidRPr="00240363" w:rsidRDefault="00E5653C" w:rsidP="000A0A80">
          <w:pPr>
            <w:pStyle w:val="GraduateURU"/>
            <w:rPr>
              <w:b/>
              <w:bCs/>
            </w:rPr>
          </w:pPr>
          <w:r w:rsidRPr="00240363">
            <w:rPr>
              <w:rFonts w:hint="cs"/>
              <w:b/>
              <w:bCs/>
              <w:cs/>
            </w:rPr>
            <w:t>ตารางที่                                                                                                   หน้า</w:t>
          </w:r>
        </w:p>
      </w:sdtContent>
    </w:sdt>
    <w:p w:rsidR="00E5653C" w:rsidRDefault="00422045" w:rsidP="000A0A80">
      <w:pPr>
        <w:pStyle w:val="GraduateURU"/>
        <w:rPr>
          <w:noProof/>
        </w:rPr>
      </w:pPr>
      <w:fldSimple w:instr=" TOC \h \z \c &quot;ตารางที่&quot; ">
        <w:r w:rsidR="003D0898" w:rsidRPr="00333D33">
          <w:rPr>
            <w:rFonts w:hint="cs"/>
            <w:noProof/>
            <w:cs/>
          </w:rPr>
          <w:t>ไม่พบรายการสารบัญภาพ</w:t>
        </w:r>
      </w:fldSimple>
    </w:p>
    <w:p w:rsidR="00327DED" w:rsidRPr="00333D33" w:rsidRDefault="00327DED" w:rsidP="000A0A80">
      <w:pPr>
        <w:pStyle w:val="GraduateURU"/>
        <w:rPr>
          <w:cs/>
        </w:rPr>
        <w:sectPr w:rsidR="00327DED" w:rsidRPr="00333D33" w:rsidSect="00C75BA0">
          <w:pgSz w:w="11907" w:h="16839" w:code="9"/>
          <w:pgMar w:top="2160" w:right="1440" w:bottom="1440" w:left="2160" w:header="1304" w:footer="709" w:gutter="0"/>
          <w:pgNumType w:fmt="thaiLetters"/>
          <w:cols w:space="708"/>
          <w:titlePg/>
          <w:docGrid w:linePitch="435"/>
        </w:sectPr>
      </w:pPr>
    </w:p>
    <w:bookmarkStart w:id="2" w:name="_Toc236986385" w:displacedByCustomXml="next"/>
    <w:sdt>
      <w:sdtPr>
        <w:rPr>
          <w:cs/>
        </w:rPr>
        <w:id w:val="-437448052"/>
        <w:lock w:val="sdtContentLocked"/>
        <w:placeholder>
          <w:docPart w:val="E70921F804E3483E9484093593DE9A2C"/>
        </w:placeholder>
        <w:showingPlcHdr/>
        <w15:appearance w15:val="hidden"/>
        <w:text/>
      </w:sdtPr>
      <w:sdtEndPr/>
      <w:sdtContent>
        <w:p w:rsidR="007C54B2" w:rsidRDefault="00E5653C" w:rsidP="00E5653C">
          <w:pPr>
            <w:pStyle w:val="GraduateURUAbstract"/>
          </w:pPr>
          <w:r>
            <w:rPr>
              <w:rFonts w:hint="cs"/>
              <w:cs/>
            </w:rPr>
            <w:t>สารบัญภาพ</w:t>
          </w:r>
        </w:p>
      </w:sdtContent>
    </w:sdt>
    <w:bookmarkEnd w:id="2" w:displacedByCustomXml="prev"/>
    <w:p w:rsidR="00E5653C" w:rsidRDefault="00E5653C" w:rsidP="000A0A80">
      <w:pPr>
        <w:pStyle w:val="GraduateURU"/>
      </w:pPr>
    </w:p>
    <w:p w:rsidR="00E5653C" w:rsidRPr="00240363" w:rsidRDefault="00991CFC" w:rsidP="000A0A80">
      <w:pPr>
        <w:pStyle w:val="GraduateURU"/>
        <w:rPr>
          <w:b/>
          <w:bCs/>
        </w:rPr>
      </w:pPr>
      <w:sdt>
        <w:sdtPr>
          <w:rPr>
            <w:b/>
            <w:bCs/>
            <w:cs/>
          </w:rPr>
          <w:id w:val="-1564249674"/>
          <w:lock w:val="sdtContentLocked"/>
          <w:placeholder>
            <w:docPart w:val="EC20F23B5BAE4852B754FFC6C7789842"/>
          </w:placeholder>
          <w15:appearance w15:val="hidden"/>
          <w:text/>
        </w:sdtPr>
        <w:sdtEndPr/>
        <w:sdtContent>
          <w:r w:rsidR="00E5653C" w:rsidRPr="00240363">
            <w:rPr>
              <w:rFonts w:hint="cs"/>
              <w:b/>
              <w:bCs/>
              <w:cs/>
            </w:rPr>
            <w:t>ภาพที่                                                                                                      หน้า</w:t>
          </w:r>
        </w:sdtContent>
      </w:sdt>
    </w:p>
    <w:p w:rsidR="003D0898" w:rsidRDefault="003D0898" w:rsidP="000A0A80">
      <w:pPr>
        <w:pStyle w:val="GraduateURU"/>
      </w:pPr>
      <w:r>
        <w:rPr>
          <w:cs/>
        </w:rPr>
        <w:fldChar w:fldCharType="begin"/>
      </w:r>
      <w:r>
        <w:rPr>
          <w:cs/>
        </w:rPr>
        <w:instrText xml:space="preserve"> </w:instrText>
      </w:r>
      <w:r>
        <w:rPr>
          <w:rFonts w:hint="cs"/>
        </w:rPr>
        <w:instrText xml:space="preserve">TOC \h \z \c </w:instrText>
      </w:r>
      <w:r>
        <w:rPr>
          <w:rFonts w:hint="cs"/>
          <w:cs/>
        </w:rPr>
        <w:instrText>"ภาพที่"</w:instrText>
      </w:r>
      <w:r>
        <w:rPr>
          <w:cs/>
        </w:rPr>
        <w:instrText xml:space="preserve"> </w:instrText>
      </w:r>
      <w:r>
        <w:rPr>
          <w:cs/>
        </w:rPr>
        <w:fldChar w:fldCharType="separate"/>
      </w:r>
      <w:r>
        <w:rPr>
          <w:rFonts w:hint="cs"/>
          <w:noProof/>
          <w:cs/>
        </w:rPr>
        <w:t>ไม่พบรายการสารบัญภาพ</w:t>
      </w:r>
      <w:r>
        <w:rPr>
          <w:cs/>
        </w:rPr>
        <w:fldChar w:fldCharType="end"/>
      </w:r>
    </w:p>
    <w:p w:rsidR="00E5653C" w:rsidRDefault="00E5653C" w:rsidP="000A0A80">
      <w:pPr>
        <w:pStyle w:val="GraduateURU"/>
      </w:pPr>
    </w:p>
    <w:p w:rsidR="00E5653C" w:rsidRDefault="00E5653C" w:rsidP="000A0A80">
      <w:pPr>
        <w:pStyle w:val="GraduateURU"/>
        <w:rPr>
          <w:cs/>
        </w:rPr>
        <w:sectPr w:rsidR="00E5653C" w:rsidSect="00C75BA0">
          <w:pgSz w:w="11907" w:h="16839" w:code="9"/>
          <w:pgMar w:top="2160" w:right="1440" w:bottom="1440" w:left="2160" w:header="1304" w:footer="709" w:gutter="0"/>
          <w:pgNumType w:fmt="thaiLetters"/>
          <w:cols w:space="708"/>
          <w:titlePg/>
          <w:docGrid w:linePitch="435"/>
        </w:sectPr>
      </w:pPr>
    </w:p>
    <w:bookmarkStart w:id="3" w:name="_Toc236986386" w:displacedByCustomXml="next"/>
    <w:sdt>
      <w:sdtPr>
        <w:id w:val="1249390050"/>
        <w:lock w:val="sdtContentLocked"/>
        <w:placeholder>
          <w:docPart w:val="112FBEEB772B4D3AA641F40F97587EA6"/>
        </w:placeholder>
        <w:showingPlcHdr/>
        <w15:appearance w15:val="hidden"/>
        <w:text w:multiLine="1"/>
      </w:sdtPr>
      <w:sdtEndPr/>
      <w:sdtContent>
        <w:p w:rsidR="00E5653C" w:rsidRDefault="00FB5752" w:rsidP="00FB5752">
          <w:pPr>
            <w:pStyle w:val="GraduateURUindex1"/>
          </w:pPr>
          <w:r>
            <w:rPr>
              <w:rFonts w:hint="cs"/>
              <w:cs/>
            </w:rPr>
            <w:t>บท</w:t>
          </w:r>
          <w:r w:rsidR="00560143">
            <w:rPr>
              <w:rFonts w:hint="cs"/>
              <w:cs/>
            </w:rPr>
            <w:t xml:space="preserve">ที่ 1 </w:t>
          </w:r>
          <w:r>
            <w:rPr>
              <w:cs/>
            </w:rPr>
            <w:br/>
          </w:r>
          <w:r>
            <w:rPr>
              <w:rFonts w:hint="cs"/>
              <w:cs/>
            </w:rPr>
            <w:t>บทนำ</w:t>
          </w:r>
        </w:p>
      </w:sdtContent>
    </w:sdt>
    <w:bookmarkEnd w:id="3" w:displacedByCustomXml="prev"/>
    <w:p w:rsidR="00756DB2" w:rsidRDefault="00756DB2" w:rsidP="000A0A80">
      <w:pPr>
        <w:pStyle w:val="GraduateURU"/>
      </w:pPr>
    </w:p>
    <w:bookmarkStart w:id="4" w:name="_Toc236986387" w:displacedByCustomXml="next"/>
    <w:sdt>
      <w:sdtPr>
        <w:rPr>
          <w:cs/>
        </w:rPr>
        <w:id w:val="-1455244649"/>
        <w:placeholder>
          <w:docPart w:val="3ABA5FD2BC4043F4B747EDD8378D18BD"/>
        </w:placeholder>
        <w:temporary/>
        <w:showingPlcHdr/>
      </w:sdtPr>
      <w:sdtEndPr/>
      <w:sdtContent>
        <w:p w:rsidR="001E6856" w:rsidRDefault="00F859C4" w:rsidP="00F859C4">
          <w:pPr>
            <w:pStyle w:val="GraduateURUindex2"/>
          </w:pPr>
          <w:r>
            <w:rPr>
              <w:cs/>
            </w:rPr>
            <w:t>ความเป็นมาและความสำคัญของปัญหา</w:t>
          </w:r>
        </w:p>
      </w:sdtContent>
    </w:sdt>
    <w:bookmarkEnd w:id="4" w:displacedByCustomXml="prev"/>
    <w:p w:rsidR="00F859C4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5" w:name="_Toc236986388" w:displacedByCustomXml="next"/>
    <w:sdt>
      <w:sdtPr>
        <w:rPr>
          <w:cs/>
        </w:rPr>
        <w:id w:val="-332523817"/>
        <w:placeholder>
          <w:docPart w:val="CBD337D945784B22984828EF7B7F8F46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คำถามการวิจัย</w:t>
          </w:r>
        </w:p>
      </w:sdtContent>
    </w:sdt>
    <w:bookmarkEnd w:id="5" w:displacedByCustomXml="prev"/>
    <w:p w:rsidR="00F859C4" w:rsidRPr="000A0A80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6" w:name="_Toc236986389" w:displacedByCustomXml="next"/>
    <w:sdt>
      <w:sdtPr>
        <w:rPr>
          <w:cs/>
        </w:rPr>
        <w:id w:val="-1447314645"/>
        <w:placeholder>
          <w:docPart w:val="6AC0FC4E4E334216A4ECE28009DD20FE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วัตถุประสงค์ของการวิจัย</w:t>
          </w:r>
        </w:p>
      </w:sdtContent>
    </w:sdt>
    <w:bookmarkEnd w:id="6" w:displacedByCustomXml="prev"/>
    <w:p w:rsidR="00F859C4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7" w:name="_Toc236986390" w:displacedByCustomXml="next"/>
    <w:sdt>
      <w:sdtPr>
        <w:rPr>
          <w:rFonts w:hint="cs"/>
          <w:cs/>
        </w:rPr>
        <w:id w:val="982740824"/>
        <w:placeholder>
          <w:docPart w:val="28F6F4CBB23640D3AD1D380F0CB1CAF8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ขอบเขตของการวิจัย</w:t>
          </w:r>
        </w:p>
      </w:sdtContent>
    </w:sdt>
    <w:bookmarkEnd w:id="7" w:displacedByCustomXml="prev"/>
    <w:p w:rsidR="00F859C4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8" w:name="_Toc236986391" w:displacedByCustomXml="next"/>
    <w:sdt>
      <w:sdtPr>
        <w:rPr>
          <w:cs/>
        </w:rPr>
        <w:id w:val="797033408"/>
        <w:placeholder>
          <w:docPart w:val="2F76971EFB1345C3AFB889EBABEDB16A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นิยามศัพท์เฉพาะ</w:t>
          </w:r>
        </w:p>
      </w:sdtContent>
    </w:sdt>
    <w:bookmarkEnd w:id="8" w:displacedByCustomXml="prev"/>
    <w:p w:rsidR="00F859C4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9" w:name="_Toc236986392" w:displacedByCustomXml="next"/>
    <w:sdt>
      <w:sdtPr>
        <w:rPr>
          <w:rFonts w:hint="cs"/>
          <w:cs/>
        </w:rPr>
        <w:id w:val="-2081668274"/>
        <w:placeholder>
          <w:docPart w:val="DF28418522F744DB904758A4C6C9E56D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สมมติฐานการวิจัย</w:t>
          </w:r>
        </w:p>
      </w:sdtContent>
    </w:sdt>
    <w:bookmarkEnd w:id="9" w:displacedByCustomXml="prev"/>
    <w:p w:rsidR="00F859C4" w:rsidRDefault="00F859C4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10" w:name="_Toc236986393" w:displacedByCustomXml="next"/>
    <w:sdt>
      <w:sdtPr>
        <w:rPr>
          <w:cs/>
        </w:rPr>
        <w:id w:val="-647125757"/>
        <w:placeholder>
          <w:docPart w:val="F5A133FC305240D7956FB4C9355E1827"/>
        </w:placeholder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ประโยชน์ที่ได้รับ</w:t>
          </w:r>
          <w:r w:rsidR="00327DED">
            <w:rPr>
              <w:rFonts w:hint="cs"/>
              <w:cs/>
            </w:rPr>
            <w:t>จากงานวิจัย</w:t>
          </w:r>
        </w:p>
      </w:sdtContent>
    </w:sdt>
    <w:bookmarkEnd w:id="10" w:displacedByCustomXml="prev"/>
    <w:p w:rsidR="001E6856" w:rsidRDefault="001E6856" w:rsidP="000A0A80">
      <w:pPr>
        <w:pStyle w:val="GraduateURU"/>
      </w:pPr>
    </w:p>
    <w:p w:rsidR="00F859C4" w:rsidRDefault="00F859C4" w:rsidP="000A0A80">
      <w:pPr>
        <w:pStyle w:val="GraduateURU"/>
      </w:pPr>
    </w:p>
    <w:bookmarkStart w:id="11" w:name="_Toc236986394" w:displacedByCustomXml="next"/>
    <w:sdt>
      <w:sdtPr>
        <w:rPr>
          <w:rFonts w:hint="cs"/>
          <w:cs/>
        </w:rPr>
        <w:id w:val="1927839109"/>
        <w:placeholder>
          <w:docPart w:val="C96CB20F3369423CB8F2007694F8A633"/>
        </w:placeholder>
        <w:temporary/>
        <w:showingPlcHdr/>
      </w:sdtPr>
      <w:sdtEndPr/>
      <w:sdtContent>
        <w:p w:rsidR="00F859C4" w:rsidRDefault="00F859C4" w:rsidP="00F859C4">
          <w:pPr>
            <w:pStyle w:val="GraduateURUindex2"/>
          </w:pPr>
          <w:r>
            <w:rPr>
              <w:cs/>
            </w:rPr>
            <w:t>กรอบแนวคิดการวิจั</w:t>
          </w:r>
          <w:r>
            <w:rPr>
              <w:rFonts w:hint="cs"/>
              <w:cs/>
            </w:rPr>
            <w:t>ย</w:t>
          </w:r>
        </w:p>
      </w:sdtContent>
    </w:sdt>
    <w:bookmarkEnd w:id="11" w:displacedByCustomXml="prev"/>
    <w:p w:rsidR="00B1133D" w:rsidRDefault="00B1133D" w:rsidP="000A0A80">
      <w:pPr>
        <w:pStyle w:val="GraduateURU"/>
      </w:pPr>
    </w:p>
    <w:p w:rsidR="00B1133D" w:rsidRPr="00B1133D" w:rsidRDefault="00B1133D" w:rsidP="000A0A80">
      <w:pPr>
        <w:pStyle w:val="GraduateURU"/>
        <w:rPr>
          <w:cs/>
        </w:rPr>
        <w:sectPr w:rsidR="00B1133D" w:rsidRPr="00B1133D" w:rsidSect="00FB5752">
          <w:pgSz w:w="11907" w:h="16839" w:code="9"/>
          <w:pgMar w:top="2160" w:right="1440" w:bottom="1440" w:left="2160" w:header="1304" w:footer="709" w:gutter="0"/>
          <w:pgNumType w:start="1"/>
          <w:cols w:space="708"/>
          <w:titlePg/>
          <w:docGrid w:linePitch="435"/>
        </w:sectPr>
      </w:pPr>
    </w:p>
    <w:bookmarkStart w:id="12" w:name="_Toc236986395" w:displacedByCustomXml="next"/>
    <w:sdt>
      <w:sdtPr>
        <w:id w:val="-1163008691"/>
        <w:lock w:val="sdtContentLocked"/>
        <w:placeholder>
          <w:docPart w:val="872A6DCCB9FB425FABC9592A4EACF330"/>
        </w:placeholder>
        <w:showingPlcHdr/>
        <w15:appearance w15:val="hidden"/>
        <w:text w:multiLine="1"/>
      </w:sdtPr>
      <w:sdtEndPr/>
      <w:sdtContent>
        <w:p w:rsidR="00FB5752" w:rsidRDefault="00560143" w:rsidP="00C75BA0">
          <w:pPr>
            <w:pStyle w:val="GraduateURUindex1"/>
          </w:pPr>
          <w:r>
            <w:rPr>
              <w:rFonts w:hint="cs"/>
              <w:cs/>
            </w:rPr>
            <w:t>บทที่ 2</w:t>
          </w:r>
          <w:r w:rsidR="00C75BA0">
            <w:rPr>
              <w:rFonts w:hint="cs"/>
              <w:cs/>
            </w:rPr>
            <w:t xml:space="preserve"> </w:t>
          </w:r>
          <w:r>
            <w:rPr>
              <w:cs/>
            </w:rPr>
            <w:br/>
          </w:r>
          <w:r w:rsidR="00C75BA0" w:rsidRPr="00C75BA0">
            <w:rPr>
              <w:cs/>
            </w:rPr>
            <w:t>เอกสารและงานวิจัยที่เกี่ยวข้อง</w:t>
          </w:r>
        </w:p>
      </w:sdtContent>
    </w:sdt>
    <w:bookmarkEnd w:id="12" w:displacedByCustomXml="prev"/>
    <w:p w:rsidR="00560143" w:rsidRDefault="00560143" w:rsidP="000A0A80">
      <w:pPr>
        <w:pStyle w:val="GraduateURU"/>
      </w:pPr>
    </w:p>
    <w:p w:rsidR="00560143" w:rsidRDefault="00560143" w:rsidP="000A0A80">
      <w:pPr>
        <w:pStyle w:val="GraduateURU"/>
        <w:rPr>
          <w:cs/>
        </w:rPr>
        <w:sectPr w:rsidR="00560143" w:rsidSect="00C75BA0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bookmarkStart w:id="13" w:name="_Toc236986396" w:displacedByCustomXml="next"/>
    <w:sdt>
      <w:sdtPr>
        <w:rPr>
          <w:rFonts w:hint="cs"/>
          <w:cs/>
        </w:rPr>
        <w:id w:val="145949744"/>
        <w:lock w:val="sdtContentLocked"/>
        <w:placeholder>
          <w:docPart w:val="5B7ADDDEC2AE4345BB3235F04F32B03F"/>
        </w:placeholder>
        <w:showingPlcHdr/>
        <w15:appearance w15:val="hidden"/>
        <w:text w:multiLine="1"/>
      </w:sdtPr>
      <w:sdtEndPr/>
      <w:sdtContent>
        <w:p w:rsidR="00560143" w:rsidRDefault="00560143" w:rsidP="00560143">
          <w:pPr>
            <w:pStyle w:val="GraduateURUindex1"/>
          </w:pPr>
          <w:r>
            <w:rPr>
              <w:rFonts w:hint="cs"/>
              <w:cs/>
            </w:rPr>
            <w:t xml:space="preserve">บทที่ 3 </w:t>
          </w:r>
          <w:r>
            <w:rPr>
              <w:cs/>
            </w:rPr>
            <w:br/>
            <w:t>ระเบียบวิธีดำ</w:t>
          </w:r>
          <w:r w:rsidRPr="00560143">
            <w:rPr>
              <w:cs/>
            </w:rPr>
            <w:t>เนินการวิจัย</w:t>
          </w:r>
        </w:p>
      </w:sdtContent>
    </w:sdt>
    <w:bookmarkEnd w:id="13" w:displacedByCustomXml="prev"/>
    <w:p w:rsidR="00560143" w:rsidRDefault="00560143" w:rsidP="000A0A80">
      <w:pPr>
        <w:pStyle w:val="GraduateURU"/>
      </w:pPr>
    </w:p>
    <w:p w:rsidR="00432D8E" w:rsidRDefault="00432D8E" w:rsidP="000A0A80">
      <w:pPr>
        <w:pStyle w:val="GraduateURU"/>
        <w:rPr>
          <w:cs/>
        </w:rPr>
        <w:sectPr w:rsidR="00432D8E" w:rsidSect="00585672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p w:rsidR="00432D8E" w:rsidRDefault="00432D8E" w:rsidP="000A0A80">
      <w:pPr>
        <w:pStyle w:val="GraduateURU"/>
      </w:pPr>
    </w:p>
    <w:bookmarkStart w:id="14" w:name="_Toc236986397" w:displacedByCustomXml="next"/>
    <w:sdt>
      <w:sdtPr>
        <w:rPr>
          <w:cs/>
        </w:rPr>
        <w:id w:val="670682821"/>
        <w:lock w:val="sdtContentLocked"/>
        <w:placeholder>
          <w:docPart w:val="D7998115EDC44B678BBB6A966A648BB3"/>
        </w:placeholder>
        <w:showingPlcHdr/>
        <w15:appearance w15:val="hidden"/>
        <w:text/>
      </w:sdtPr>
      <w:sdtEndPr/>
      <w:sdtContent>
        <w:p w:rsidR="00626F7B" w:rsidRDefault="00626F7B" w:rsidP="00626F7B">
          <w:pPr>
            <w:pStyle w:val="GraduateURUindex1"/>
          </w:pPr>
          <w:r w:rsidRPr="00432D8E">
            <w:rPr>
              <w:rFonts w:hint="cs"/>
              <w:cs/>
            </w:rPr>
            <w:t>บรรณานุกรม</w:t>
          </w:r>
        </w:p>
      </w:sdtContent>
    </w:sdt>
    <w:bookmarkEnd w:id="14" w:displacedByCustomXml="prev"/>
    <w:p w:rsidR="00626F7B" w:rsidRDefault="00626F7B" w:rsidP="000A0A80">
      <w:pPr>
        <w:pStyle w:val="GraduateURU"/>
      </w:pPr>
    </w:p>
    <w:p w:rsidR="00626F7B" w:rsidRDefault="00626F7B" w:rsidP="000A0A80">
      <w:pPr>
        <w:pStyle w:val="GraduateURU"/>
        <w:rPr>
          <w:cs/>
        </w:rPr>
        <w:sectPr w:rsidR="00626F7B" w:rsidSect="00585672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sdt>
      <w:sdtPr>
        <w:rPr>
          <w:rFonts w:hint="cs"/>
          <w:cs/>
        </w:rPr>
        <w:id w:val="411978312"/>
        <w:lock w:val="sdtContentLocked"/>
        <w:placeholder>
          <w:docPart w:val="2C52ADE03C3E413BA2C6CF805A5E2403"/>
        </w:placeholder>
        <w:showingPlcHdr/>
        <w15:appearance w15:val="hidden"/>
        <w:text/>
      </w:sdtPr>
      <w:sdtEndPr/>
      <w:sdtContent>
        <w:p w:rsidR="00626F7B" w:rsidRDefault="00626F7B" w:rsidP="000A0A80">
          <w:pPr>
            <w:pStyle w:val="GraduateURU"/>
            <w:jc w:val="center"/>
          </w:pPr>
          <w:r w:rsidRPr="000A0A80">
            <w:rPr>
              <w:rFonts w:hint="cs"/>
              <w:b/>
              <w:bCs/>
              <w:cs/>
            </w:rPr>
            <w:t>บรรณานุกรม</w:t>
          </w:r>
        </w:p>
      </w:sdtContent>
    </w:sdt>
    <w:p w:rsidR="00626F7B" w:rsidRDefault="00626F7B" w:rsidP="000A0A80">
      <w:pPr>
        <w:pStyle w:val="GraduateURU"/>
      </w:pPr>
    </w:p>
    <w:p w:rsidR="00626F7B" w:rsidRDefault="00626F7B" w:rsidP="000A0A80">
      <w:pPr>
        <w:pStyle w:val="GraduateURU"/>
      </w:pPr>
    </w:p>
    <w:p w:rsidR="00A578AC" w:rsidRPr="00A578AC" w:rsidRDefault="00A578AC" w:rsidP="000A0A80">
      <w:pPr>
        <w:pStyle w:val="GraduateURU"/>
        <w:rPr>
          <w:cs/>
        </w:rPr>
        <w:sectPr w:rsidR="00A578AC" w:rsidRPr="00A578AC" w:rsidSect="007849E0">
          <w:pgSz w:w="11907" w:h="16839" w:code="9"/>
          <w:pgMar w:top="2160" w:right="1440" w:bottom="1440" w:left="2160" w:header="1304" w:footer="709" w:gutter="0"/>
          <w:cols w:space="708"/>
          <w:docGrid w:linePitch="435"/>
        </w:sectPr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bookmarkStart w:id="15" w:name="_Toc236986398" w:displacedByCustomXml="next"/>
    <w:sdt>
      <w:sdtPr>
        <w:rPr>
          <w:cs/>
        </w:rPr>
        <w:id w:val="-1337149197"/>
        <w:lock w:val="sdtContentLocked"/>
        <w:placeholder>
          <w:docPart w:val="7689597F4266427A8F56AC16BC340997"/>
        </w:placeholder>
        <w:showingPlcHdr/>
        <w15:appearance w15:val="hidden"/>
        <w:text/>
      </w:sdtPr>
      <w:sdtEndPr/>
      <w:sdtContent>
        <w:p w:rsidR="00121702" w:rsidRDefault="00121702" w:rsidP="00121702">
          <w:pPr>
            <w:pStyle w:val="GraduateURUAbstract"/>
          </w:pPr>
          <w:r>
            <w:rPr>
              <w:rFonts w:hint="cs"/>
              <w:cs/>
            </w:rPr>
            <w:t>ประวัติย่อผู้วิจัย</w:t>
          </w:r>
        </w:p>
      </w:sdtContent>
    </w:sdt>
    <w:bookmarkEnd w:id="15" w:displacedByCustomXml="prev"/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</w:pPr>
    </w:p>
    <w:p w:rsidR="00121702" w:rsidRDefault="00121702" w:rsidP="000A0A80">
      <w:pPr>
        <w:pStyle w:val="GraduateURU"/>
        <w:rPr>
          <w:cs/>
        </w:rPr>
        <w:sectPr w:rsidR="00121702" w:rsidSect="00626F7B">
          <w:pgSz w:w="11907" w:h="16839" w:code="9"/>
          <w:pgMar w:top="2160" w:right="1440" w:bottom="1440" w:left="2160" w:header="1304" w:footer="709" w:gutter="0"/>
          <w:cols w:space="708"/>
          <w:titlePg/>
          <w:docGrid w:linePitch="435"/>
        </w:sectPr>
      </w:pPr>
    </w:p>
    <w:sdt>
      <w:sdtPr>
        <w:rPr>
          <w:rFonts w:hint="cs"/>
          <w:cs/>
        </w:rPr>
        <w:id w:val="-343249434"/>
        <w:placeholder>
          <w:docPart w:val="E3FC28116C294A828BFD2DA044947109"/>
        </w:placeholder>
        <w:temporary/>
        <w:showingPlcHdr/>
        <w15:appearance w15:val="hidden"/>
        <w:text/>
      </w:sdtPr>
      <w:sdtEndPr/>
      <w:sdtContent>
        <w:p w:rsidR="00121702" w:rsidRDefault="00121702" w:rsidP="000A0A80">
          <w:pPr>
            <w:pStyle w:val="GraduateURU"/>
            <w:jc w:val="center"/>
          </w:pPr>
          <w:r w:rsidRPr="000A0A80">
            <w:rPr>
              <w:rFonts w:hint="cs"/>
              <w:b/>
              <w:bCs/>
              <w:cs/>
            </w:rPr>
            <w:t>ประวัติย่อผู้วิจัย</w:t>
          </w:r>
        </w:p>
      </w:sdtContent>
    </w:sdt>
    <w:p w:rsidR="00AF7B5E" w:rsidRDefault="00AF7B5E" w:rsidP="000A0A80">
      <w:pPr>
        <w:pStyle w:val="GraduateURU"/>
      </w:pPr>
    </w:p>
    <w:p w:rsidR="00AF7B5E" w:rsidRDefault="00991CFC" w:rsidP="000A0A80">
      <w:pPr>
        <w:pStyle w:val="GraduateURU"/>
      </w:pPr>
      <w:sdt>
        <w:sdtPr>
          <w:rPr>
            <w:cs/>
          </w:rPr>
          <w:id w:val="951363700"/>
          <w:placeholder>
            <w:docPart w:val="EFD38E484FFC4139B4D53628E1ED6D90"/>
          </w:placeholder>
          <w:temporary/>
          <w:showingPlcHdr/>
          <w15:appearance w15:val="hidden"/>
          <w:text/>
        </w:sdtPr>
        <w:sdtEndPr/>
        <w:sdtContent>
          <w:r w:rsidR="00AF7B5E" w:rsidRPr="00AF7B5E">
            <w:rPr>
              <w:rFonts w:hint="cs"/>
              <w:b/>
              <w:bCs/>
              <w:cs/>
            </w:rPr>
            <w:t>ชื่อ-สกุล</w:t>
          </w:r>
        </w:sdtContent>
      </w:sdt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alias w:val="ชื่อ-สกุลนักศึกษา"/>
          <w:tag w:val="ชื่อ-สกุลนักศึกษา"/>
          <w:id w:val="622965903"/>
          <w:placeholder>
            <w:docPart w:val="E7CB4D676D8D4BD49C8444AEB788D074"/>
          </w:placeholder>
          <w:showingPlcHdr/>
          <w:text w:multiLine="1"/>
        </w:sdtPr>
        <w:sdtEndPr/>
        <w:sdtContent>
          <w:r w:rsidR="00AF7B5E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AF7B5E" w:rsidRDefault="00991CFC" w:rsidP="000A0A80">
      <w:pPr>
        <w:pStyle w:val="GraduateURU"/>
      </w:pPr>
      <w:sdt>
        <w:sdtPr>
          <w:rPr>
            <w:rFonts w:hint="cs"/>
            <w:cs/>
          </w:rPr>
          <w:id w:val="-93323079"/>
          <w:lock w:val="sdtContentLocked"/>
          <w:placeholder>
            <w:docPart w:val="38C7DC307B214F5DAB10EE4079EC5752"/>
          </w:placeholder>
          <w:showingPlcHdr/>
          <w15:appearance w15:val="hidden"/>
          <w:text/>
        </w:sdtPr>
        <w:sdtEndPr/>
        <w:sdtContent>
          <w:r w:rsidR="00AF7B5E" w:rsidRPr="00AF7B5E">
            <w:rPr>
              <w:rFonts w:hint="cs"/>
              <w:b/>
              <w:bCs/>
              <w:cs/>
            </w:rPr>
            <w:t>วัน เดือน ปี เกิด</w:t>
          </w:r>
        </w:sdtContent>
      </w:sdt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alias w:val="วัน เดือน ปี เกิด นักศึกษา"/>
          <w:tag w:val="วัน เดือน ปี เกิด นักศึกษา"/>
          <w:id w:val="-333536186"/>
          <w:placeholder>
            <w:docPart w:val="6BCE73E201864BEC9FB11BADCF81B1EB"/>
          </w:placeholder>
          <w:showingPlcHdr/>
          <w:text w:multiLine="1"/>
        </w:sdtPr>
        <w:sdtEndPr/>
        <w:sdtContent>
          <w:r w:rsidR="00AF7B5E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AF7B5E" w:rsidRDefault="00991CFC" w:rsidP="000A0A80">
      <w:pPr>
        <w:pStyle w:val="GraduateURU"/>
      </w:pPr>
      <w:sdt>
        <w:sdtPr>
          <w:rPr>
            <w:rFonts w:hint="cs"/>
            <w:cs/>
          </w:rPr>
          <w:id w:val="-735707913"/>
          <w:lock w:val="sdtContentLocked"/>
          <w:placeholder>
            <w:docPart w:val="2F88F308FA7C4AA3B77E33780E310E48"/>
          </w:placeholder>
          <w:showingPlcHdr/>
          <w15:appearance w15:val="hidden"/>
          <w:text/>
        </w:sdtPr>
        <w:sdtEndPr/>
        <w:sdtContent>
          <w:r w:rsidR="00AF7B5E" w:rsidRPr="00AF7B5E">
            <w:rPr>
              <w:b/>
              <w:bCs/>
              <w:cs/>
            </w:rPr>
            <w:t>ที่อยู่ปัจจุบัน</w:t>
          </w:r>
        </w:sdtContent>
      </w:sdt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alias w:val="ที่อยู่ปัจจุบัน"/>
          <w:tag w:val="ที่อยู่ปัจจุบัน"/>
          <w:id w:val="-1652814606"/>
          <w:placeholder>
            <w:docPart w:val="A2E845D7C0F64CF0978BB809EC7C6DC1"/>
          </w:placeholder>
          <w:temporary/>
          <w:showingPlcHdr/>
          <w:text w:multiLine="1"/>
        </w:sdtPr>
        <w:sdtEndPr/>
        <w:sdtContent>
          <w:r w:rsidR="00AF7B5E" w:rsidRPr="00A6792E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AF7B5E" w:rsidRDefault="00991CFC" w:rsidP="000A0A80">
      <w:pPr>
        <w:pStyle w:val="GraduateURU"/>
      </w:pPr>
      <w:sdt>
        <w:sdtPr>
          <w:rPr>
            <w:rFonts w:hint="cs"/>
            <w:cs/>
          </w:rPr>
          <w:id w:val="-1307781147"/>
          <w:lock w:val="sdtContentLocked"/>
          <w:placeholder>
            <w:docPart w:val="E9C2A6427CAF4326BD0EE6B271885E8A"/>
          </w:placeholder>
          <w:showingPlcHdr/>
          <w15:appearance w15:val="hidden"/>
          <w:text/>
        </w:sdtPr>
        <w:sdtEndPr/>
        <w:sdtContent>
          <w:r w:rsidR="00AF7B5E" w:rsidRPr="00AF7B5E">
            <w:rPr>
              <w:b/>
              <w:bCs/>
              <w:cs/>
            </w:rPr>
            <w:t>ประวัติการศึกษา</w:t>
          </w:r>
        </w:sdtContent>
      </w:sdt>
      <w:r w:rsidR="00AF7B5E">
        <w:rPr>
          <w:cs/>
        </w:rPr>
        <w:tab/>
      </w:r>
      <w:r w:rsidR="00AF7B5E">
        <w:rPr>
          <w:cs/>
        </w:rPr>
        <w:tab/>
      </w:r>
      <w:r w:rsidR="00AF7B5E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alias w:val="พ.ศ.ที่จบ วุฒิการศึกษา สาขาวิชา ชื่อมหาวิทยาลัยท่สำเร็จการศึกษา"/>
          <w:tag w:val="พ.ศ.ที่จบ วุฒิการศึกษา สาขาวิชา ชื่อมหาวิทยาลัยท่สำเร็จการศึกษา"/>
          <w:id w:val="-753898121"/>
          <w:placeholder>
            <w:docPart w:val="387E1B40AC40426BAE1828F2C609750F"/>
          </w:placeholder>
          <w:showingPlcHdr/>
          <w:text/>
        </w:sdtPr>
        <w:sdtEndPr/>
        <w:sdtContent>
          <w:r w:rsidR="009D5339" w:rsidRPr="00F90D55">
            <w:rPr>
              <w:rStyle w:val="a3"/>
              <w:cs/>
            </w:rPr>
            <w:t>คลิกที่นี่เพื่อใส่ข้อความ</w:t>
          </w:r>
        </w:sdtContent>
      </w:sdt>
    </w:p>
    <w:p w:rsidR="005936AF" w:rsidRDefault="005936AF" w:rsidP="000A0A80">
      <w:pPr>
        <w:pStyle w:val="GraduateURU"/>
        <w:rPr>
          <w:cs/>
        </w:rPr>
      </w:pPr>
      <w:r>
        <w:rPr>
          <w:cs/>
        </w:rPr>
        <w:br w:type="page"/>
      </w:r>
    </w:p>
    <w:p w:rsidR="005936AF" w:rsidRDefault="005936AF" w:rsidP="00CB4466">
      <w:pPr>
        <w:jc w:val="center"/>
        <w:rPr>
          <w:b/>
          <w:bCs/>
          <w:sz w:val="36"/>
          <w:szCs w:val="36"/>
          <w:u w:val="single"/>
        </w:rPr>
      </w:pPr>
      <w:r w:rsidRPr="004A5B92">
        <w:rPr>
          <w:b/>
          <w:bCs/>
          <w:sz w:val="36"/>
          <w:szCs w:val="36"/>
          <w:u w:val="single"/>
          <w:cs/>
        </w:rPr>
        <w:lastRenderedPageBreak/>
        <w:t>เอกสารอ้างอิงท้ายเล่ม</w:t>
      </w:r>
      <w:r w:rsidR="004E74BE">
        <w:rPr>
          <w:rFonts w:hint="cs"/>
          <w:b/>
          <w:bCs/>
          <w:sz w:val="36"/>
          <w:szCs w:val="36"/>
          <w:u w:val="single"/>
          <w:cs/>
        </w:rPr>
        <w:t xml:space="preserve"> (สามารถลบออกได้)</w:t>
      </w:r>
    </w:p>
    <w:p w:rsidR="00786692" w:rsidRPr="004A5B92" w:rsidRDefault="00786692" w:rsidP="00CB4466">
      <w:pPr>
        <w:jc w:val="center"/>
        <w:rPr>
          <w:b/>
          <w:bCs/>
          <w:sz w:val="36"/>
          <w:szCs w:val="36"/>
          <w:u w:val="single"/>
        </w:rPr>
      </w:pPr>
    </w:p>
    <w:p w:rsidR="005936AF" w:rsidRPr="004A5B92" w:rsidRDefault="005936AF" w:rsidP="005936AF">
      <w:pPr>
        <w:ind w:firstLine="720"/>
        <w:jc w:val="thaiDistribute"/>
        <w:rPr>
          <w:b/>
          <w:bCs/>
        </w:rPr>
      </w:pPr>
      <w:r>
        <w:rPr>
          <w:rFonts w:hint="cs"/>
          <w:b/>
          <w:bCs/>
          <w:cs/>
        </w:rPr>
        <w:t>1.</w:t>
      </w:r>
      <w:r w:rsidRPr="004A5B92">
        <w:rPr>
          <w:b/>
          <w:bCs/>
          <w:cs/>
        </w:rPr>
        <w:t xml:space="preserve"> หนังสือ </w:t>
      </w:r>
    </w:p>
    <w:p w:rsidR="005936AF" w:rsidRPr="004A5B92" w:rsidRDefault="00991CFC" w:rsidP="005936AF">
      <w:pPr>
        <w:jc w:val="thaiDistribute"/>
      </w:pPr>
      <w:sdt>
        <w:sdtPr>
          <w:rPr>
            <w:cs/>
          </w:rPr>
          <w:id w:val="64236823"/>
          <w:placeholder>
            <w:docPart w:val="B5CD93E62017418EB1028CD07C81FBAF"/>
          </w:placeholder>
          <w:showingPlcHdr/>
          <w:text w:multiLine="1"/>
        </w:sdtPr>
        <w:sdtEndPr/>
        <w:sdtContent>
          <w:r w:rsidR="005936AF">
            <w:rPr>
              <w:rStyle w:val="a3"/>
              <w:rFonts w:hint="cs"/>
              <w:cs/>
            </w:rPr>
            <w:t>ผู้แต่ง</w:t>
          </w:r>
        </w:sdtContent>
      </w:sdt>
      <w:r w:rsidR="004522A2">
        <w:rPr>
          <w:rFonts w:hint="cs"/>
          <w:cs/>
        </w:rPr>
        <w:t>.</w:t>
      </w:r>
      <w:r w:rsidR="004E59DC">
        <w:rPr>
          <w:rFonts w:hint="cs"/>
          <w:cs/>
        </w:rPr>
        <w:t xml:space="preserve">  </w:t>
      </w:r>
      <w:r w:rsidR="005936AF" w:rsidRPr="004A5B92">
        <w:rPr>
          <w:cs/>
        </w:rPr>
        <w:t>(</w:t>
      </w:r>
      <w:sdt>
        <w:sdtPr>
          <w:rPr>
            <w:cs/>
          </w:rPr>
          <w:id w:val="-314116418"/>
          <w:placeholder>
            <w:docPart w:val="9FF8023F17B640568A9F77B26A257452"/>
          </w:placeholder>
          <w:showingPlcHdr/>
          <w:text/>
        </w:sdtPr>
        <w:sdtEndPr/>
        <w:sdtContent>
          <w:r w:rsidR="005936AF">
            <w:rPr>
              <w:rStyle w:val="a3"/>
              <w:rFonts w:hint="cs"/>
              <w:cs/>
            </w:rPr>
            <w:t>ปีที่พิมพ์</w:t>
          </w:r>
        </w:sdtContent>
      </w:sdt>
      <w:r w:rsidR="004E59DC">
        <w:rPr>
          <w:cs/>
        </w:rPr>
        <w:t>).</w:t>
      </w:r>
      <w:r w:rsidR="004E59DC">
        <w:rPr>
          <w:rFonts w:hint="cs"/>
          <w:cs/>
        </w:rPr>
        <w:t xml:space="preserve">  </w:t>
      </w:r>
      <w:sdt>
        <w:sdtPr>
          <w:rPr>
            <w:cs/>
          </w:rPr>
          <w:id w:val="242074713"/>
          <w:placeholder>
            <w:docPart w:val="05A1C4AA3D794FD8AB65FD74B7CF43EC"/>
          </w:placeholder>
          <w:showingPlcHdr/>
          <w:text/>
        </w:sdtPr>
        <w:sdtEndPr/>
        <w:sdtContent>
          <w:r w:rsidR="005936AF" w:rsidRPr="005936AF">
            <w:rPr>
              <w:rStyle w:val="a3"/>
              <w:rFonts w:hint="cs"/>
              <w:i/>
              <w:iCs/>
              <w:cs/>
            </w:rPr>
            <w:t>ชื่อหนังสือ</w:t>
          </w:r>
        </w:sdtContent>
      </w:sdt>
      <w:r w:rsidR="004E59DC">
        <w:rPr>
          <w:rFonts w:hint="cs"/>
          <w:cs/>
        </w:rPr>
        <w:t xml:space="preserve">  </w:t>
      </w:r>
      <w:r w:rsidR="005936AF" w:rsidRPr="004A5B92">
        <w:rPr>
          <w:cs/>
        </w:rPr>
        <w:t>(</w:t>
      </w:r>
      <w:r w:rsidR="005936AF">
        <w:rPr>
          <w:rFonts w:hint="cs"/>
          <w:cs/>
        </w:rPr>
        <w:t xml:space="preserve">พิมพ์ครั้งที่ </w:t>
      </w:r>
      <w:sdt>
        <w:sdtPr>
          <w:rPr>
            <w:cs/>
          </w:rPr>
          <w:alias w:val="พิมพ์ตัวเลข (ถ้าไม่มีสามารถลบออกได้)"/>
          <w:tag w:val="พิมพ์ตัวเลข (ถ้าไม่มีสามารถลบออกได้)"/>
          <w:id w:val="1072708729"/>
          <w:placeholder>
            <w:docPart w:val="7DCC1A8C742F4764A08692E138B4C122"/>
          </w:placeholder>
          <w:showingPlcHdr/>
          <w:text/>
        </w:sdtPr>
        <w:sdtEndPr/>
        <w:sdtContent>
          <w:r w:rsidR="005936AF" w:rsidRPr="00F90D55">
            <w:rPr>
              <w:rStyle w:val="a3"/>
              <w:cs/>
            </w:rPr>
            <w:t>คลิกที่นี่เพื่อใส่ข้อความ</w:t>
          </w:r>
        </w:sdtContent>
      </w:sdt>
      <w:r w:rsidR="004E59DC">
        <w:rPr>
          <w:cs/>
        </w:rPr>
        <w:t xml:space="preserve">). </w:t>
      </w:r>
      <w:r w:rsidR="004E59DC">
        <w:rPr>
          <w:rFonts w:hint="cs"/>
          <w:cs/>
        </w:rPr>
        <w:t xml:space="preserve"> </w:t>
      </w:r>
      <w:sdt>
        <w:sdtPr>
          <w:rPr>
            <w:cs/>
          </w:rPr>
          <w:id w:val="1925836779"/>
          <w:placeholder>
            <w:docPart w:val="27627933CECA40EF9BC3A0F73485EF02"/>
          </w:placeholder>
          <w:showingPlcHdr/>
          <w:text/>
        </w:sdtPr>
        <w:sdtEndPr/>
        <w:sdtContent>
          <w:r w:rsidR="005936AF">
            <w:rPr>
              <w:rStyle w:val="a3"/>
              <w:cs/>
            </w:rPr>
            <w:t>สถานที่พิมพ์</w:t>
          </w:r>
        </w:sdtContent>
      </w:sdt>
      <w:r w:rsidR="005936AF" w:rsidRPr="004A5B92">
        <w:rPr>
          <w:cs/>
        </w:rPr>
        <w:t>:</w:t>
      </w:r>
      <w:r w:rsidR="004E59DC">
        <w:rPr>
          <w:rFonts w:hint="cs"/>
          <w:cs/>
        </w:rPr>
        <w:t xml:space="preserve"> </w:t>
      </w:r>
      <w:sdt>
        <w:sdtPr>
          <w:rPr>
            <w:cs/>
          </w:rPr>
          <w:id w:val="564307132"/>
          <w:placeholder>
            <w:docPart w:val="03D79AE110554EB3BEEB2499E3C899BD"/>
          </w:placeholder>
          <w:showingPlcHdr/>
          <w:text w:multiLine="1"/>
        </w:sdtPr>
        <w:sdtEndPr/>
        <w:sdtContent>
          <w:r w:rsidR="005936AF">
            <w:rPr>
              <w:rStyle w:val="a3"/>
              <w:rFonts w:hint="cs"/>
              <w:cs/>
            </w:rPr>
            <w:t>สำนักพิมพ์</w:t>
          </w:r>
        </w:sdtContent>
      </w:sdt>
      <w:r w:rsidR="005936AF" w:rsidRPr="004A5B92">
        <w:rPr>
          <w:cs/>
        </w:rPr>
        <w:t xml:space="preserve">. </w:t>
      </w:r>
    </w:p>
    <w:p w:rsidR="005936AF" w:rsidRPr="004A5B92" w:rsidRDefault="002455CB" w:rsidP="005936AF">
      <w:pPr>
        <w:ind w:left="1080" w:hanging="360"/>
        <w:jc w:val="thaiDistribute"/>
        <w:rPr>
          <w:b/>
          <w:bCs/>
        </w:rPr>
      </w:pPr>
      <w:r>
        <w:rPr>
          <w:rFonts w:hint="cs"/>
          <w:b/>
          <w:bCs/>
          <w:cs/>
        </w:rPr>
        <w:t>2</w:t>
      </w:r>
      <w:r w:rsidR="005936AF">
        <w:rPr>
          <w:rFonts w:hint="cs"/>
          <w:b/>
          <w:bCs/>
          <w:cs/>
        </w:rPr>
        <w:t>.</w:t>
      </w:r>
      <w:r w:rsidR="005936AF" w:rsidRPr="004A5B92">
        <w:rPr>
          <w:b/>
          <w:bCs/>
          <w:cs/>
        </w:rPr>
        <w:t xml:space="preserve"> บทความในหนังสือ </w:t>
      </w:r>
    </w:p>
    <w:p w:rsidR="005936AF" w:rsidRPr="004A5B92" w:rsidRDefault="00991CFC" w:rsidP="005936AF">
      <w:pPr>
        <w:ind w:left="720" w:hanging="720"/>
        <w:jc w:val="thaiDistribute"/>
      </w:pPr>
      <w:sdt>
        <w:sdtPr>
          <w:rPr>
            <w:cs/>
          </w:rPr>
          <w:id w:val="331650111"/>
          <w:placeholder>
            <w:docPart w:val="F9DA4C396E774F2C850A4586CFFD3307"/>
          </w:placeholder>
          <w:showingPlcHdr/>
          <w:text/>
        </w:sdtPr>
        <w:sdtEndPr/>
        <w:sdtContent>
          <w:r w:rsidR="004E59DC">
            <w:rPr>
              <w:rStyle w:val="a3"/>
              <w:rFonts w:hint="cs"/>
              <w:cs/>
            </w:rPr>
            <w:t>ผู้แต่ง</w:t>
          </w:r>
        </w:sdtContent>
      </w:sdt>
      <w:r w:rsidR="004E59DC">
        <w:rPr>
          <w:cs/>
        </w:rPr>
        <w:t xml:space="preserve">.  </w:t>
      </w:r>
      <w:r w:rsidR="005936AF" w:rsidRPr="004A5B92">
        <w:rPr>
          <w:cs/>
        </w:rPr>
        <w:t>(</w:t>
      </w:r>
      <w:sdt>
        <w:sdtPr>
          <w:rPr>
            <w:cs/>
          </w:rPr>
          <w:id w:val="-1730060107"/>
          <w:placeholder>
            <w:docPart w:val="1261938667FA4597BA008AC679546655"/>
          </w:placeholder>
          <w:showingPlcHdr/>
          <w:text/>
        </w:sdtPr>
        <w:sdtEndPr/>
        <w:sdtContent>
          <w:r w:rsidR="004E59DC">
            <w:rPr>
              <w:rStyle w:val="a3"/>
              <w:rFonts w:hint="cs"/>
              <w:cs/>
            </w:rPr>
            <w:t>ปีที่พิมพ์</w:t>
          </w:r>
        </w:sdtContent>
      </w:sdt>
      <w:r w:rsidR="004E59DC">
        <w:rPr>
          <w:cs/>
        </w:rPr>
        <w:t>).</w:t>
      </w:r>
      <w:r w:rsidR="004E59DC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473799505"/>
          <w:placeholder>
            <w:docPart w:val="CE09B348CB6843AC913B20A05F68D24A"/>
          </w:placeholder>
          <w:showingPlcHdr/>
          <w:text/>
        </w:sdtPr>
        <w:sdtEndPr/>
        <w:sdtContent>
          <w:r w:rsidR="004E59DC">
            <w:rPr>
              <w:rStyle w:val="a3"/>
              <w:rFonts w:hint="cs"/>
              <w:cs/>
            </w:rPr>
            <w:t>ชื่อบทความ</w:t>
          </w:r>
        </w:sdtContent>
      </w:sdt>
      <w:r w:rsidR="005936AF" w:rsidRPr="004A5B92">
        <w:rPr>
          <w:cs/>
        </w:rPr>
        <w:t>.</w:t>
      </w:r>
      <w:r w:rsidR="004E59DC">
        <w:rPr>
          <w:rFonts w:hint="cs"/>
          <w:cs/>
        </w:rPr>
        <w:t xml:space="preserve">  </w:t>
      </w:r>
      <w:r w:rsidR="005936AF" w:rsidRPr="004A5B92">
        <w:rPr>
          <w:cs/>
        </w:rPr>
        <w:t xml:space="preserve">ใน </w:t>
      </w:r>
      <w:sdt>
        <w:sdtPr>
          <w:rPr>
            <w:cs/>
          </w:rPr>
          <w:id w:val="-1972049343"/>
          <w:placeholder>
            <w:docPart w:val="6B2A7B351A87485D8770A8E677C5E458"/>
          </w:placeholder>
          <w:showingPlcHdr/>
          <w:text/>
        </w:sdtPr>
        <w:sdtEndPr/>
        <w:sdtContent>
          <w:r w:rsidR="004E59DC">
            <w:rPr>
              <w:rStyle w:val="a3"/>
              <w:rFonts w:hint="cs"/>
              <w:cs/>
            </w:rPr>
            <w:t>ชื่อบรรณาธิการ</w:t>
          </w:r>
        </w:sdtContent>
      </w:sdt>
      <w:r w:rsidR="005936AF" w:rsidRPr="004A5B92">
        <w:rPr>
          <w:cs/>
        </w:rPr>
        <w:t>(บรรณาธิการ).</w:t>
      </w:r>
      <w:r w:rsidR="004E59DC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332500303"/>
          <w:placeholder>
            <w:docPart w:val="0C8B9EF0B8CB4D569C030E05B51390B3"/>
          </w:placeholder>
          <w:showingPlcHdr/>
          <w:text/>
        </w:sdtPr>
        <w:sdtEndPr/>
        <w:sdtContent>
          <w:r w:rsidR="004E59DC" w:rsidRPr="00647CA8">
            <w:rPr>
              <w:rStyle w:val="a3"/>
              <w:rFonts w:hint="cs"/>
              <w:i/>
              <w:iCs/>
              <w:cs/>
            </w:rPr>
            <w:t>ชื่อ</w:t>
          </w:r>
          <w:r w:rsidR="00647CA8" w:rsidRPr="00647CA8">
            <w:rPr>
              <w:rStyle w:val="a3"/>
              <w:rFonts w:hint="cs"/>
              <w:i/>
              <w:iCs/>
              <w:cs/>
            </w:rPr>
            <w:t>หนังสือ</w:t>
          </w:r>
        </w:sdtContent>
      </w:sdt>
      <w:r w:rsidR="005936AF" w:rsidRPr="004A5B92">
        <w:rPr>
          <w:cs/>
        </w:rPr>
        <w:t>.</w:t>
      </w:r>
      <w:r w:rsidR="004E59DC">
        <w:rPr>
          <w:rFonts w:hint="cs"/>
          <w:cs/>
        </w:rPr>
        <w:t xml:space="preserve">  </w:t>
      </w:r>
      <w:r w:rsidR="005936AF" w:rsidRPr="004A5B92">
        <w:rPr>
          <w:cs/>
        </w:rPr>
        <w:t>(</w:t>
      </w:r>
      <w:sdt>
        <w:sdtPr>
          <w:rPr>
            <w:cs/>
          </w:rPr>
          <w:id w:val="631139318"/>
          <w:placeholder>
            <w:docPart w:val="35BE4F340007466296B7B8E30356F99D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เลขหน้าที่อ้างอิง</w:t>
          </w:r>
        </w:sdtContent>
      </w:sdt>
      <w:r w:rsidR="005936AF" w:rsidRPr="004A5B92">
        <w:rPr>
          <w:cs/>
        </w:rPr>
        <w:t>).</w:t>
      </w:r>
      <w:r w:rsidR="00647CA8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-948696508"/>
          <w:placeholder>
            <w:docPart w:val="854A515693F444429D2CD1C4C8F5992D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สถานที่พิมพ์</w:t>
          </w:r>
        </w:sdtContent>
      </w:sdt>
      <w:r w:rsidR="005936AF" w:rsidRPr="004A5B92">
        <w:rPr>
          <w:cs/>
        </w:rPr>
        <w:t>:</w:t>
      </w:r>
      <w:r w:rsidR="00647CA8">
        <w:rPr>
          <w:rFonts w:hint="cs"/>
          <w:cs/>
        </w:rPr>
        <w:t xml:space="preserve"> </w:t>
      </w:r>
      <w:sdt>
        <w:sdtPr>
          <w:rPr>
            <w:rFonts w:hint="cs"/>
            <w:cs/>
          </w:rPr>
          <w:id w:val="-724453096"/>
          <w:placeholder>
            <w:docPart w:val="F36CB2E4CD5642F98679931B25E261CA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สำนักพิมพ์หรือโรงพิมพ์</w:t>
          </w:r>
        </w:sdtContent>
      </w:sdt>
      <w:r w:rsidR="005936AF" w:rsidRPr="004A5B92">
        <w:rPr>
          <w:cs/>
        </w:rPr>
        <w:t xml:space="preserve">. </w:t>
      </w:r>
    </w:p>
    <w:p w:rsidR="005936AF" w:rsidRDefault="00647CA8" w:rsidP="005936AF">
      <w:pPr>
        <w:ind w:left="1080" w:hanging="360"/>
        <w:jc w:val="thaiDistribute"/>
        <w:rPr>
          <w:b/>
          <w:bCs/>
        </w:rPr>
      </w:pPr>
      <w:r>
        <w:rPr>
          <w:rFonts w:hint="cs"/>
          <w:b/>
          <w:bCs/>
          <w:cs/>
        </w:rPr>
        <w:t>3</w:t>
      </w:r>
      <w:r w:rsidR="005936AF">
        <w:rPr>
          <w:rFonts w:hint="cs"/>
          <w:b/>
          <w:bCs/>
          <w:cs/>
        </w:rPr>
        <w:t>.</w:t>
      </w:r>
      <w:r w:rsidR="005936AF" w:rsidRPr="004A5B92">
        <w:rPr>
          <w:b/>
          <w:bCs/>
          <w:cs/>
        </w:rPr>
        <w:t xml:space="preserve"> บทความในวารสาร</w:t>
      </w:r>
    </w:p>
    <w:p w:rsidR="00647CA8" w:rsidRPr="004A5B92" w:rsidRDefault="00991CFC" w:rsidP="00647CA8">
      <w:pPr>
        <w:jc w:val="thaiDistribute"/>
        <w:rPr>
          <w:b/>
          <w:bCs/>
        </w:rPr>
      </w:pPr>
      <w:sdt>
        <w:sdtPr>
          <w:rPr>
            <w:cs/>
          </w:rPr>
          <w:id w:val="2020741045"/>
          <w:placeholder>
            <w:docPart w:val="CDEC1DB0A08B4FC6B05F8574CF8A0BC4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ผู้แต่ง</w:t>
          </w:r>
        </w:sdtContent>
      </w:sdt>
      <w:r w:rsidR="00647CA8">
        <w:rPr>
          <w:cs/>
        </w:rPr>
        <w:t xml:space="preserve">.  </w:t>
      </w:r>
      <w:r w:rsidR="00647CA8" w:rsidRPr="004A5B92">
        <w:rPr>
          <w:cs/>
        </w:rPr>
        <w:t>(</w:t>
      </w:r>
      <w:sdt>
        <w:sdtPr>
          <w:rPr>
            <w:cs/>
          </w:rPr>
          <w:id w:val="-302858739"/>
          <w:placeholder>
            <w:docPart w:val="FEB61B4980C141C8B6684306F5FAAD8E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ปีที่พิมพ์</w:t>
          </w:r>
        </w:sdtContent>
      </w:sdt>
      <w:r w:rsidR="00647CA8">
        <w:rPr>
          <w:cs/>
        </w:rPr>
        <w:t>).</w:t>
      </w:r>
      <w:r w:rsidR="00647CA8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1405954465"/>
          <w:placeholder>
            <w:docPart w:val="62BDA62D69B84C6A9A7AF36FD6C7B6A8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ชื่อบทความ</w:t>
          </w:r>
        </w:sdtContent>
      </w:sdt>
      <w:r w:rsidR="00647CA8">
        <w:rPr>
          <w:rFonts w:hint="cs"/>
          <w:cs/>
        </w:rPr>
        <w:t xml:space="preserve">.  </w:t>
      </w:r>
      <w:sdt>
        <w:sdtPr>
          <w:rPr>
            <w:rFonts w:hint="cs"/>
            <w:cs/>
          </w:rPr>
          <w:id w:val="2078932806"/>
          <w:placeholder>
            <w:docPart w:val="E9FAB119AC0541ECB5FF6BDE1C82BBDA"/>
          </w:placeholder>
          <w:showingPlcHdr/>
          <w:text/>
        </w:sdtPr>
        <w:sdtEndPr/>
        <w:sdtContent>
          <w:r w:rsidR="00647CA8" w:rsidRPr="00647CA8">
            <w:rPr>
              <w:rStyle w:val="a3"/>
              <w:rFonts w:hint="cs"/>
              <w:i/>
              <w:iCs/>
              <w:cs/>
            </w:rPr>
            <w:t>ชื่อวารสาร</w:t>
          </w:r>
        </w:sdtContent>
      </w:sdt>
      <w:r w:rsidR="00647CA8">
        <w:t xml:space="preserve">,  </w:t>
      </w:r>
      <w:sdt>
        <w:sdtPr>
          <w:alias w:val="ใส่ตัวเลขปีที่ของวารสาร"/>
          <w:tag w:val="ใส่ตัวเลขปีที่ของวารสาร"/>
          <w:id w:val="-1854715074"/>
          <w:placeholder>
            <w:docPart w:val="A8219C51C27643A593EAC79017A4C1CD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ปีที่</w:t>
          </w:r>
        </w:sdtContent>
      </w:sdt>
      <w:r w:rsidR="00647CA8">
        <w:rPr>
          <w:rFonts w:hint="cs"/>
          <w:cs/>
        </w:rPr>
        <w:t>(</w:t>
      </w:r>
      <w:sdt>
        <w:sdtPr>
          <w:rPr>
            <w:rFonts w:hint="cs"/>
            <w:cs/>
          </w:rPr>
          <w:alias w:val="ใส่ตัวเลขฉบับที่"/>
          <w:tag w:val="ใส่ตัวเลขฉบับที่"/>
          <w:id w:val="1900630538"/>
          <w:placeholder>
            <w:docPart w:val="C171ABE2D77343629AF0F95312983A45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ฉบับที่</w:t>
          </w:r>
        </w:sdtContent>
      </w:sdt>
      <w:r w:rsidR="00647CA8">
        <w:rPr>
          <w:rFonts w:hint="cs"/>
          <w:cs/>
        </w:rPr>
        <w:t>)</w:t>
      </w:r>
      <w:r w:rsidR="00647CA8">
        <w:t xml:space="preserve">,  </w:t>
      </w:r>
      <w:sdt>
        <w:sdtPr>
          <w:id w:val="1451740710"/>
          <w:placeholder>
            <w:docPart w:val="2713FADD5B844E9985914878813CA257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 xml:space="preserve">เลขหน้าแรกของบทความ </w:t>
          </w:r>
          <w:r w:rsidR="00647CA8">
            <w:rPr>
              <w:rStyle w:val="a3"/>
              <w:cs/>
            </w:rPr>
            <w:t>–</w:t>
          </w:r>
          <w:r w:rsidR="00647CA8">
            <w:rPr>
              <w:rStyle w:val="a3"/>
              <w:rFonts w:hint="cs"/>
              <w:cs/>
            </w:rPr>
            <w:t xml:space="preserve"> เลขหน้าสุดท้ายของบทความที่ตีพิมพ์</w:t>
          </w:r>
        </w:sdtContent>
      </w:sdt>
      <w:r w:rsidR="00647CA8">
        <w:rPr>
          <w:rFonts w:hint="cs"/>
          <w:cs/>
        </w:rPr>
        <w:t>.</w:t>
      </w:r>
    </w:p>
    <w:p w:rsidR="005936AF" w:rsidRDefault="005936AF" w:rsidP="005936AF">
      <w:pPr>
        <w:ind w:left="720" w:hanging="720"/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="00647CA8">
        <w:rPr>
          <w:rFonts w:hint="cs"/>
          <w:b/>
          <w:bCs/>
          <w:cs/>
        </w:rPr>
        <w:t>4</w:t>
      </w:r>
      <w:r>
        <w:rPr>
          <w:rFonts w:hint="cs"/>
          <w:b/>
          <w:bCs/>
          <w:cs/>
        </w:rPr>
        <w:t>.</w:t>
      </w:r>
      <w:r w:rsidRPr="004A5B92">
        <w:rPr>
          <w:b/>
          <w:bCs/>
          <w:cs/>
        </w:rPr>
        <w:t xml:space="preserve"> บทความในสารานุกรม </w:t>
      </w:r>
    </w:p>
    <w:p w:rsidR="00647CA8" w:rsidRPr="004A5B92" w:rsidRDefault="00991CFC" w:rsidP="005936AF">
      <w:pPr>
        <w:ind w:left="720" w:hanging="720"/>
        <w:jc w:val="thaiDistribute"/>
        <w:rPr>
          <w:b/>
          <w:bCs/>
        </w:rPr>
      </w:pPr>
      <w:sdt>
        <w:sdtPr>
          <w:rPr>
            <w:cs/>
          </w:rPr>
          <w:id w:val="1571386782"/>
          <w:placeholder>
            <w:docPart w:val="E43054F4BE4B479BB5C4117E300022B2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ผู้แต่ง</w:t>
          </w:r>
        </w:sdtContent>
      </w:sdt>
      <w:r w:rsidR="00647CA8">
        <w:rPr>
          <w:cs/>
        </w:rPr>
        <w:t xml:space="preserve">.  </w:t>
      </w:r>
      <w:r w:rsidR="00647CA8" w:rsidRPr="004A5B92">
        <w:rPr>
          <w:cs/>
        </w:rPr>
        <w:t>(</w:t>
      </w:r>
      <w:sdt>
        <w:sdtPr>
          <w:rPr>
            <w:cs/>
          </w:rPr>
          <w:id w:val="-1749954334"/>
          <w:placeholder>
            <w:docPart w:val="0D34B059CFE14A4D899B5AE3B354B65E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ปีที่พิมพ์</w:t>
          </w:r>
        </w:sdtContent>
      </w:sdt>
      <w:r w:rsidR="00647CA8">
        <w:rPr>
          <w:cs/>
        </w:rPr>
        <w:t>).</w:t>
      </w:r>
      <w:r w:rsidR="00647CA8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-432660925"/>
          <w:placeholder>
            <w:docPart w:val="9D41D2C02B014AFC8A646A1C67A1E45F"/>
          </w:placeholder>
          <w:showingPlcHdr/>
          <w:text/>
        </w:sdtPr>
        <w:sdtEndPr/>
        <w:sdtContent>
          <w:r w:rsidR="00647CA8">
            <w:rPr>
              <w:rStyle w:val="a3"/>
              <w:rFonts w:hint="cs"/>
              <w:cs/>
            </w:rPr>
            <w:t>ชื่อบทความ</w:t>
          </w:r>
        </w:sdtContent>
      </w:sdt>
      <w:r w:rsidR="00647CA8">
        <w:rPr>
          <w:rFonts w:hint="cs"/>
          <w:cs/>
        </w:rPr>
        <w:t xml:space="preserve">.  ใน </w:t>
      </w:r>
      <w:sdt>
        <w:sdtPr>
          <w:rPr>
            <w:rFonts w:hint="cs"/>
            <w:cs/>
          </w:rPr>
          <w:id w:val="1701048978"/>
          <w:placeholder>
            <w:docPart w:val="593AA0D4B86F4C7980121EBFDB1A9385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i/>
              <w:iCs/>
              <w:cs/>
            </w:rPr>
            <w:t>ชื่อสารานุกรม</w:t>
          </w:r>
        </w:sdtContent>
      </w:sdt>
      <w:r w:rsidR="004522A2">
        <w:rPr>
          <w:rFonts w:hint="cs"/>
          <w:cs/>
        </w:rPr>
        <w:t xml:space="preserve">  (</w:t>
      </w:r>
      <w:sdt>
        <w:sdtPr>
          <w:rPr>
            <w:rFonts w:hint="cs"/>
            <w:cs/>
          </w:rPr>
          <w:id w:val="1594436542"/>
          <w:placeholder>
            <w:docPart w:val="D688BDD7B2994ADC92E8C551EB3B2448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เล่มที่อ้าง</w:t>
          </w:r>
          <w:r w:rsidR="004522A2">
            <w:rPr>
              <w:rStyle w:val="a3"/>
            </w:rPr>
            <w:t xml:space="preserve">, </w:t>
          </w:r>
          <w:r w:rsidR="004522A2">
            <w:rPr>
              <w:rStyle w:val="a3"/>
              <w:rFonts w:hint="cs"/>
              <w:cs/>
            </w:rPr>
            <w:t>หน้า เลขหน้าที่อ้าง</w:t>
          </w:r>
        </w:sdtContent>
      </w:sdt>
      <w:r w:rsidR="004522A2">
        <w:rPr>
          <w:rFonts w:hint="cs"/>
          <w:cs/>
        </w:rPr>
        <w:t>).</w:t>
      </w:r>
    </w:p>
    <w:p w:rsidR="005936AF" w:rsidRDefault="005936AF" w:rsidP="005936AF">
      <w:pPr>
        <w:ind w:left="720" w:hanging="720"/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="004522A2">
        <w:rPr>
          <w:rFonts w:hint="cs"/>
          <w:b/>
          <w:bCs/>
          <w:cs/>
        </w:rPr>
        <w:t>5</w:t>
      </w:r>
      <w:r>
        <w:rPr>
          <w:b/>
          <w:bCs/>
          <w:cs/>
        </w:rPr>
        <w:t>.</w:t>
      </w:r>
      <w:r w:rsidRPr="004A5B92">
        <w:rPr>
          <w:b/>
          <w:bCs/>
          <w:cs/>
        </w:rPr>
        <w:t xml:space="preserve"> หนังสือพิมพ์ </w:t>
      </w:r>
    </w:p>
    <w:p w:rsidR="004522A2" w:rsidRPr="004A5B92" w:rsidRDefault="00991CFC" w:rsidP="005936AF">
      <w:pPr>
        <w:ind w:left="720" w:hanging="720"/>
        <w:jc w:val="thaiDistribute"/>
        <w:rPr>
          <w:b/>
          <w:bCs/>
        </w:rPr>
      </w:pPr>
      <w:sdt>
        <w:sdtPr>
          <w:rPr>
            <w:cs/>
          </w:rPr>
          <w:id w:val="-190458608"/>
          <w:placeholder>
            <w:docPart w:val="F3806E3DACDE4B05B22EDA4A7C4FB6F6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ผู้แต่ง</w:t>
          </w:r>
        </w:sdtContent>
      </w:sdt>
      <w:r w:rsidR="004522A2">
        <w:rPr>
          <w:cs/>
        </w:rPr>
        <w:t xml:space="preserve">.  </w:t>
      </w:r>
      <w:r w:rsidR="004522A2" w:rsidRPr="004A5B92">
        <w:rPr>
          <w:cs/>
        </w:rPr>
        <w:t>(</w:t>
      </w:r>
      <w:sdt>
        <w:sdtPr>
          <w:rPr>
            <w:cs/>
          </w:rPr>
          <w:id w:val="681481335"/>
          <w:placeholder>
            <w:docPart w:val="B25877462F364B99BE82BEB8C29BB8AC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ปีที่พิมพ์</w:t>
          </w:r>
        </w:sdtContent>
      </w:sdt>
      <w:r w:rsidR="004522A2">
        <w:t>,</w:t>
      </w:r>
      <w:sdt>
        <w:sdtPr>
          <w:id w:val="-1997417973"/>
          <w:placeholder>
            <w:docPart w:val="413725F39BA44094A86E8D99D9B04059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วันที่</w:t>
          </w:r>
        </w:sdtContent>
      </w:sdt>
      <w:r w:rsidR="004522A2">
        <w:rPr>
          <w:cs/>
        </w:rPr>
        <w:t xml:space="preserve"> </w:t>
      </w:r>
      <w:sdt>
        <w:sdtPr>
          <w:id w:val="-662305337"/>
          <w:placeholder>
            <w:docPart w:val="DC2B16CBB4FD4E418EA711413568F7E6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เดือน</w:t>
          </w:r>
        </w:sdtContent>
      </w:sdt>
      <w:r w:rsidR="004522A2">
        <w:rPr>
          <w:cs/>
        </w:rPr>
        <w:t>).</w:t>
      </w:r>
      <w:r w:rsidR="004522A2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-207037161"/>
          <w:placeholder>
            <w:docPart w:val="8BAEBEC57E624773B08ED54A10287710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ชื่อบทความ</w:t>
          </w:r>
        </w:sdtContent>
      </w:sdt>
      <w:r w:rsidR="004522A2">
        <w:rPr>
          <w:rFonts w:hint="cs"/>
          <w:cs/>
        </w:rPr>
        <w:t xml:space="preserve">.  </w:t>
      </w:r>
      <w:sdt>
        <w:sdtPr>
          <w:rPr>
            <w:rFonts w:hint="cs"/>
            <w:cs/>
          </w:rPr>
          <w:id w:val="-994411657"/>
          <w:placeholder>
            <w:docPart w:val="153E3D2568B845A08DB84029A779A9E1"/>
          </w:placeholder>
          <w:showingPlcHdr/>
          <w:text/>
        </w:sdtPr>
        <w:sdtEndPr/>
        <w:sdtContent>
          <w:r w:rsidR="004522A2" w:rsidRPr="004522A2">
            <w:rPr>
              <w:rStyle w:val="a3"/>
              <w:rFonts w:hint="cs"/>
              <w:i/>
              <w:iCs/>
              <w:cs/>
            </w:rPr>
            <w:t>ชื่อหนังสือพิมพ์</w:t>
          </w:r>
        </w:sdtContent>
      </w:sdt>
      <w:r w:rsidR="004522A2">
        <w:t xml:space="preserve">,  </w:t>
      </w:r>
      <w:sdt>
        <w:sdtPr>
          <w:id w:val="-1395190605"/>
          <w:placeholder>
            <w:docPart w:val="6C52653576FD4A5B9B36AE9248FBF5B2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เลขหน้า</w:t>
          </w:r>
        </w:sdtContent>
      </w:sdt>
      <w:r w:rsidR="004522A2">
        <w:rPr>
          <w:rFonts w:hint="cs"/>
          <w:cs/>
        </w:rPr>
        <w:t>.</w:t>
      </w:r>
    </w:p>
    <w:p w:rsidR="005936AF" w:rsidRDefault="005936AF" w:rsidP="005936AF">
      <w:pPr>
        <w:ind w:left="720" w:hanging="720"/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="004522A2">
        <w:rPr>
          <w:rFonts w:hint="cs"/>
          <w:b/>
          <w:bCs/>
          <w:cs/>
        </w:rPr>
        <w:t>6</w:t>
      </w:r>
      <w:r>
        <w:rPr>
          <w:b/>
          <w:bCs/>
          <w:cs/>
        </w:rPr>
        <w:t>.</w:t>
      </w:r>
      <w:r w:rsidRPr="004A5B92">
        <w:rPr>
          <w:b/>
          <w:bCs/>
          <w:cs/>
        </w:rPr>
        <w:t xml:space="preserve"> สารนิพนธ์</w:t>
      </w:r>
      <w:r w:rsidRPr="004A5B92">
        <w:rPr>
          <w:b/>
          <w:bCs/>
        </w:rPr>
        <w:t xml:space="preserve">, </w:t>
      </w:r>
      <w:r w:rsidRPr="004A5B92">
        <w:rPr>
          <w:b/>
          <w:bCs/>
          <w:cs/>
        </w:rPr>
        <w:t>วิทยานิพนธ์</w:t>
      </w:r>
      <w:r w:rsidRPr="004A5B92">
        <w:rPr>
          <w:b/>
          <w:bCs/>
        </w:rPr>
        <w:t xml:space="preserve">, </w:t>
      </w:r>
      <w:r w:rsidRPr="004A5B92">
        <w:rPr>
          <w:b/>
          <w:bCs/>
          <w:cs/>
        </w:rPr>
        <w:t>ดุษฎีนิพนธ์</w:t>
      </w:r>
    </w:p>
    <w:p w:rsidR="004522A2" w:rsidRPr="004A5B92" w:rsidRDefault="00991CFC" w:rsidP="005936AF">
      <w:pPr>
        <w:ind w:left="720" w:hanging="720"/>
        <w:jc w:val="thaiDistribute"/>
      </w:pPr>
      <w:sdt>
        <w:sdtPr>
          <w:rPr>
            <w:cs/>
          </w:rPr>
          <w:id w:val="1740054982"/>
          <w:placeholder>
            <w:docPart w:val="1625D60D74F545209EB2BD77CCF1FD63"/>
          </w:placeholder>
          <w:showingPlcHdr/>
          <w:text w:multiLine="1"/>
        </w:sdtPr>
        <w:sdtEndPr/>
        <w:sdtContent>
          <w:r w:rsidR="004522A2">
            <w:rPr>
              <w:rStyle w:val="a3"/>
              <w:rFonts w:hint="cs"/>
              <w:cs/>
            </w:rPr>
            <w:t>ผู้แต่ง</w:t>
          </w:r>
        </w:sdtContent>
      </w:sdt>
      <w:r w:rsidR="004522A2">
        <w:rPr>
          <w:rFonts w:hint="cs"/>
          <w:cs/>
        </w:rPr>
        <w:t xml:space="preserve">.  </w:t>
      </w:r>
      <w:r w:rsidR="004522A2" w:rsidRPr="004A5B92">
        <w:rPr>
          <w:cs/>
        </w:rPr>
        <w:t>(</w:t>
      </w:r>
      <w:sdt>
        <w:sdtPr>
          <w:rPr>
            <w:cs/>
          </w:rPr>
          <w:id w:val="-316888179"/>
          <w:placeholder>
            <w:docPart w:val="9665A462252640D6A413FD1CA54DB2E0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ปีที่พิมพ์</w:t>
          </w:r>
        </w:sdtContent>
      </w:sdt>
      <w:r w:rsidR="004522A2">
        <w:rPr>
          <w:cs/>
        </w:rPr>
        <w:t>).</w:t>
      </w:r>
      <w:r w:rsidR="004522A2">
        <w:rPr>
          <w:rFonts w:hint="cs"/>
          <w:cs/>
        </w:rPr>
        <w:t xml:space="preserve">  </w:t>
      </w:r>
      <w:sdt>
        <w:sdtPr>
          <w:rPr>
            <w:cs/>
          </w:rPr>
          <w:id w:val="-1449769864"/>
          <w:placeholder>
            <w:docPart w:val="AF81A32B3FC04DB9990284515318840B"/>
          </w:placeholder>
          <w:showingPlcHdr/>
          <w:text/>
        </w:sdtPr>
        <w:sdtEndPr/>
        <w:sdtContent>
          <w:r w:rsidR="004522A2" w:rsidRPr="005936AF">
            <w:rPr>
              <w:rStyle w:val="a3"/>
              <w:rFonts w:hint="cs"/>
              <w:i/>
              <w:iCs/>
              <w:cs/>
            </w:rPr>
            <w:t>ชื่อ</w:t>
          </w:r>
          <w:r w:rsidR="004522A2">
            <w:rPr>
              <w:rStyle w:val="a3"/>
              <w:rFonts w:hint="cs"/>
              <w:i/>
              <w:iCs/>
              <w:cs/>
            </w:rPr>
            <w:t>วิทยานิพนธ์</w:t>
          </w:r>
        </w:sdtContent>
      </w:sdt>
      <w:r w:rsidR="004522A2">
        <w:rPr>
          <w:rFonts w:hint="cs"/>
          <w:cs/>
        </w:rPr>
        <w:t xml:space="preserve">  (</w:t>
      </w:r>
      <w:sdt>
        <w:sdtPr>
          <w:rPr>
            <w:rFonts w:hint="cs"/>
            <w:cs/>
          </w:rPr>
          <w:id w:val="-468675636"/>
          <w:placeholder>
            <w:docPart w:val="73429595F0044707AD572EB967FBDDCA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ระดับวิทยานิพนธ์</w:t>
          </w:r>
        </w:sdtContent>
      </w:sdt>
      <w:r w:rsidR="004522A2">
        <w:rPr>
          <w:rFonts w:hint="cs"/>
          <w:cs/>
        </w:rPr>
        <w:t xml:space="preserve">).  </w:t>
      </w:r>
      <w:sdt>
        <w:sdtPr>
          <w:rPr>
            <w:rFonts w:hint="cs"/>
            <w:cs/>
          </w:rPr>
          <w:id w:val="-722218241"/>
          <w:placeholder>
            <w:docPart w:val="938B88AC4CAD4E66B33D615BE56A85B6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สถานที่พิมพ์</w:t>
          </w:r>
        </w:sdtContent>
      </w:sdt>
      <w:r w:rsidR="004522A2">
        <w:rPr>
          <w:cs/>
        </w:rPr>
        <w:t xml:space="preserve">: </w:t>
      </w:r>
      <w:sdt>
        <w:sdtPr>
          <w:id w:val="1095821041"/>
          <w:placeholder>
            <w:docPart w:val="5DC321D7013741D2A3713D798C123BC3"/>
          </w:placeholder>
          <w:showingPlcHdr/>
          <w:text/>
        </w:sdtPr>
        <w:sdtEndPr/>
        <w:sdtContent>
          <w:r w:rsidR="004522A2">
            <w:rPr>
              <w:rStyle w:val="a3"/>
              <w:rFonts w:hint="cs"/>
              <w:cs/>
            </w:rPr>
            <w:t>สำนักพิมพ์</w:t>
          </w:r>
        </w:sdtContent>
      </w:sdt>
      <w:r w:rsidR="004522A2">
        <w:rPr>
          <w:rFonts w:hint="cs"/>
          <w:cs/>
        </w:rPr>
        <w:t>.</w:t>
      </w:r>
    </w:p>
    <w:p w:rsidR="005936AF" w:rsidRDefault="005936AF" w:rsidP="005936AF">
      <w:pPr>
        <w:ind w:left="720" w:hanging="720"/>
        <w:jc w:val="thaiDistribute"/>
      </w:pPr>
      <w:r>
        <w:rPr>
          <w:rFonts w:hint="cs"/>
          <w:b/>
          <w:bCs/>
          <w:cs/>
        </w:rPr>
        <w:tab/>
      </w:r>
      <w:r w:rsidR="007F0940">
        <w:rPr>
          <w:b/>
          <w:bCs/>
        </w:rPr>
        <w:t>7</w:t>
      </w:r>
      <w:r>
        <w:rPr>
          <w:b/>
          <w:bCs/>
          <w:cs/>
        </w:rPr>
        <w:t>.</w:t>
      </w:r>
      <w:r w:rsidRPr="004A5B92">
        <w:rPr>
          <w:b/>
          <w:bCs/>
          <w:cs/>
        </w:rPr>
        <w:t xml:space="preserve"> รายงานการวิจัย</w:t>
      </w:r>
      <w:r w:rsidRPr="004A5B92">
        <w:rPr>
          <w:cs/>
        </w:rPr>
        <w:t xml:space="preserve"> </w:t>
      </w:r>
    </w:p>
    <w:p w:rsidR="007F0940" w:rsidRPr="004A5B92" w:rsidRDefault="00991CFC" w:rsidP="007F0940">
      <w:pPr>
        <w:ind w:left="720" w:hanging="720"/>
        <w:jc w:val="thaiDistribute"/>
      </w:pPr>
      <w:sdt>
        <w:sdtPr>
          <w:rPr>
            <w:cs/>
          </w:rPr>
          <w:id w:val="-1214423030"/>
          <w:placeholder>
            <w:docPart w:val="B6FDD4EAA71349E0AD6C5CA2625B9458"/>
          </w:placeholder>
          <w:showingPlcHdr/>
          <w:text w:multiLine="1"/>
        </w:sdtPr>
        <w:sdtEndPr/>
        <w:sdtContent>
          <w:r w:rsidR="007F0940">
            <w:rPr>
              <w:rStyle w:val="a3"/>
              <w:rFonts w:hint="cs"/>
              <w:cs/>
            </w:rPr>
            <w:t>ผู้แต่ง</w:t>
          </w:r>
        </w:sdtContent>
      </w:sdt>
      <w:r w:rsidR="007F0940">
        <w:rPr>
          <w:rFonts w:hint="cs"/>
          <w:cs/>
        </w:rPr>
        <w:t xml:space="preserve">.  </w:t>
      </w:r>
      <w:r w:rsidR="007F0940" w:rsidRPr="004A5B92">
        <w:rPr>
          <w:cs/>
        </w:rPr>
        <w:t>(</w:t>
      </w:r>
      <w:sdt>
        <w:sdtPr>
          <w:rPr>
            <w:cs/>
          </w:rPr>
          <w:id w:val="-1281643829"/>
          <w:placeholder>
            <w:docPart w:val="7791A2004B414AF1BC2F67A3CB15884A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ปีที่พิมพ์</w:t>
          </w:r>
        </w:sdtContent>
      </w:sdt>
      <w:r w:rsidR="007F0940">
        <w:rPr>
          <w:cs/>
        </w:rPr>
        <w:t>).</w:t>
      </w:r>
      <w:r w:rsidR="007F0940">
        <w:rPr>
          <w:rFonts w:hint="cs"/>
          <w:cs/>
        </w:rPr>
        <w:t xml:space="preserve">  </w:t>
      </w:r>
      <w:sdt>
        <w:sdtPr>
          <w:rPr>
            <w:cs/>
          </w:rPr>
          <w:id w:val="-1990551980"/>
          <w:placeholder>
            <w:docPart w:val="EF0C0A3C93F84083B8B62EC28E3C9EF2"/>
          </w:placeholder>
          <w:showingPlcHdr/>
          <w:text/>
        </w:sdtPr>
        <w:sdtEndPr/>
        <w:sdtContent>
          <w:r w:rsidR="007F0940" w:rsidRPr="005936AF">
            <w:rPr>
              <w:rStyle w:val="a3"/>
              <w:rFonts w:hint="cs"/>
              <w:i/>
              <w:iCs/>
              <w:cs/>
            </w:rPr>
            <w:t>ชื่อ</w:t>
          </w:r>
          <w:r w:rsidR="007F0940">
            <w:rPr>
              <w:rStyle w:val="a3"/>
              <w:rFonts w:hint="cs"/>
              <w:i/>
              <w:iCs/>
              <w:cs/>
            </w:rPr>
            <w:t>เรื่อง</w:t>
          </w:r>
        </w:sdtContent>
      </w:sdt>
      <w:r w:rsidR="007F0940">
        <w:rPr>
          <w:rFonts w:hint="cs"/>
          <w:cs/>
        </w:rPr>
        <w:t xml:space="preserve">  (</w:t>
      </w:r>
      <w:sdt>
        <w:sdtPr>
          <w:rPr>
            <w:rFonts w:hint="cs"/>
            <w:cs/>
          </w:rPr>
          <w:id w:val="1780223469"/>
          <w:placeholder>
            <w:docPart w:val="B87E8D3292904936BEFBA6EF298A70B4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รายงานผลการวิจัย</w:t>
          </w:r>
        </w:sdtContent>
      </w:sdt>
      <w:r w:rsidR="007F0940">
        <w:rPr>
          <w:rFonts w:hint="cs"/>
          <w:cs/>
        </w:rPr>
        <w:t xml:space="preserve">).  </w:t>
      </w:r>
      <w:sdt>
        <w:sdtPr>
          <w:rPr>
            <w:rFonts w:hint="cs"/>
            <w:cs/>
          </w:rPr>
          <w:id w:val="-2106485732"/>
          <w:placeholder>
            <w:docPart w:val="33A1AFABDBB14396BBBD2764EB15395B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สถานที่พิมพ์</w:t>
          </w:r>
        </w:sdtContent>
      </w:sdt>
      <w:r w:rsidR="007F0940">
        <w:rPr>
          <w:cs/>
        </w:rPr>
        <w:t xml:space="preserve">: </w:t>
      </w:r>
      <w:sdt>
        <w:sdtPr>
          <w:id w:val="1553268530"/>
          <w:placeholder>
            <w:docPart w:val="599287AAF67143C4AC895BAE8EE7E8A7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สำนักพิมพ์</w:t>
          </w:r>
        </w:sdtContent>
      </w:sdt>
      <w:r w:rsidR="007F0940">
        <w:rPr>
          <w:rFonts w:hint="cs"/>
          <w:cs/>
        </w:rPr>
        <w:t>.</w:t>
      </w:r>
    </w:p>
    <w:p w:rsidR="005936AF" w:rsidRDefault="005936AF" w:rsidP="005936AF">
      <w:pPr>
        <w:ind w:left="720" w:hanging="720"/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="007F0940">
        <w:rPr>
          <w:rFonts w:hint="cs"/>
          <w:b/>
          <w:bCs/>
          <w:cs/>
        </w:rPr>
        <w:t>8</w:t>
      </w:r>
      <w:r>
        <w:rPr>
          <w:b/>
          <w:bCs/>
          <w:cs/>
        </w:rPr>
        <w:t>.</w:t>
      </w:r>
      <w:r w:rsidRPr="004A5B92">
        <w:rPr>
          <w:b/>
          <w:bCs/>
          <w:cs/>
        </w:rPr>
        <w:t xml:space="preserve"> สัมภาษณ์</w:t>
      </w:r>
    </w:p>
    <w:p w:rsidR="007F0940" w:rsidRPr="004A5B92" w:rsidRDefault="00991CFC" w:rsidP="007F0940">
      <w:pPr>
        <w:ind w:left="720" w:hanging="720"/>
        <w:jc w:val="thaiDistribute"/>
        <w:rPr>
          <w:b/>
          <w:bCs/>
        </w:rPr>
      </w:pPr>
      <w:sdt>
        <w:sdtPr>
          <w:rPr>
            <w:cs/>
          </w:rPr>
          <w:id w:val="2047713284"/>
          <w:placeholder>
            <w:docPart w:val="51171B7108DC4C25937327CD4F490A17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ชื่อผู้ที่ได้รับการสัมภาษณ์</w:t>
          </w:r>
        </w:sdtContent>
      </w:sdt>
      <w:r w:rsidR="007F0940">
        <w:rPr>
          <w:cs/>
        </w:rPr>
        <w:t xml:space="preserve">.  </w:t>
      </w:r>
      <w:r w:rsidR="007F0940" w:rsidRPr="004A5B92">
        <w:rPr>
          <w:cs/>
        </w:rPr>
        <w:t>(</w:t>
      </w:r>
      <w:sdt>
        <w:sdtPr>
          <w:rPr>
            <w:cs/>
          </w:rPr>
          <w:id w:val="339274961"/>
          <w:placeholder>
            <w:docPart w:val="E44FFF4742BF4EF1ABB327103EAEDA60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ปีที่สัมภาษณ์</w:t>
          </w:r>
        </w:sdtContent>
      </w:sdt>
      <w:r w:rsidR="007F0940">
        <w:t>,</w:t>
      </w:r>
      <w:sdt>
        <w:sdtPr>
          <w:id w:val="-2100163236"/>
          <w:placeholder>
            <w:docPart w:val="91325471AE4C4929948D515CC1E4E941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วันที่</w:t>
          </w:r>
        </w:sdtContent>
      </w:sdt>
      <w:r w:rsidR="007F0940">
        <w:rPr>
          <w:cs/>
        </w:rPr>
        <w:t xml:space="preserve"> </w:t>
      </w:r>
      <w:sdt>
        <w:sdtPr>
          <w:id w:val="-595779048"/>
          <w:placeholder>
            <w:docPart w:val="8C011BB0E9C3420B92CF372A33EA3D44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เดือน</w:t>
          </w:r>
        </w:sdtContent>
      </w:sdt>
      <w:r w:rsidR="007F0940">
        <w:rPr>
          <w:cs/>
        </w:rPr>
        <w:t>).</w:t>
      </w:r>
      <w:r w:rsidR="007F0940">
        <w:rPr>
          <w:rFonts w:hint="cs"/>
          <w:cs/>
        </w:rPr>
        <w:t xml:space="preserve">  </w:t>
      </w:r>
      <w:sdt>
        <w:sdtPr>
          <w:rPr>
            <w:rFonts w:hint="cs"/>
            <w:cs/>
          </w:rPr>
          <w:id w:val="782232721"/>
          <w:placeholder>
            <w:docPart w:val="13DD3FA82A9B4EED8DE2E38351E12FE5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ตำแหน่ง</w:t>
          </w:r>
        </w:sdtContent>
      </w:sdt>
      <w:r w:rsidR="007F0940">
        <w:rPr>
          <w:rFonts w:hint="cs"/>
          <w:cs/>
        </w:rPr>
        <w:t xml:space="preserve">  </w:t>
      </w:r>
      <w:r w:rsidR="007F0940">
        <w:rPr>
          <w:cs/>
        </w:rPr>
        <w:t>[</w:t>
      </w:r>
      <w:r w:rsidR="007F0940">
        <w:rPr>
          <w:rFonts w:hint="cs"/>
          <w:cs/>
        </w:rPr>
        <w:t>บทสัมภาษณ์</w:t>
      </w:r>
      <w:r w:rsidR="007F0940">
        <w:rPr>
          <w:cs/>
        </w:rPr>
        <w:t>]</w:t>
      </w:r>
      <w:r w:rsidR="007F0940">
        <w:rPr>
          <w:rFonts w:hint="cs"/>
          <w:cs/>
        </w:rPr>
        <w:t>.</w:t>
      </w:r>
    </w:p>
    <w:p w:rsidR="005936AF" w:rsidRDefault="005936AF" w:rsidP="005936AF">
      <w:pPr>
        <w:ind w:left="720" w:hanging="720"/>
        <w:jc w:val="thaiDistribute"/>
        <w:rPr>
          <w:b/>
          <w:bCs/>
        </w:rPr>
      </w:pPr>
      <w:r>
        <w:rPr>
          <w:rFonts w:hint="cs"/>
          <w:b/>
          <w:bCs/>
          <w:cs/>
        </w:rPr>
        <w:tab/>
      </w:r>
      <w:r w:rsidR="00F14D76">
        <w:rPr>
          <w:rFonts w:hint="cs"/>
          <w:b/>
          <w:bCs/>
          <w:cs/>
        </w:rPr>
        <w:t>9</w:t>
      </w:r>
      <w:r>
        <w:rPr>
          <w:b/>
          <w:bCs/>
          <w:cs/>
        </w:rPr>
        <w:t>.</w:t>
      </w:r>
      <w:r w:rsidRPr="004A5B92">
        <w:rPr>
          <w:b/>
          <w:bCs/>
          <w:cs/>
        </w:rPr>
        <w:t xml:space="preserve"> สื่ออิเล็กทรอนิกส์</w:t>
      </w:r>
    </w:p>
    <w:p w:rsidR="007F0940" w:rsidRPr="004A5B92" w:rsidRDefault="00991CFC" w:rsidP="007F0940">
      <w:pPr>
        <w:jc w:val="thaiDistribute"/>
      </w:pPr>
      <w:sdt>
        <w:sdtPr>
          <w:rPr>
            <w:cs/>
          </w:rPr>
          <w:id w:val="8110018"/>
          <w:placeholder>
            <w:docPart w:val="5FD47CCFB328405F8F923EECB7D075AB"/>
          </w:placeholder>
          <w:showingPlcHdr/>
          <w:text w:multiLine="1"/>
        </w:sdtPr>
        <w:sdtEndPr/>
        <w:sdtContent>
          <w:r w:rsidR="007F0940">
            <w:rPr>
              <w:rStyle w:val="a3"/>
              <w:rFonts w:hint="cs"/>
              <w:cs/>
            </w:rPr>
            <w:t>ผู้แต่ง</w:t>
          </w:r>
        </w:sdtContent>
      </w:sdt>
      <w:r w:rsidR="007F0940">
        <w:rPr>
          <w:rFonts w:hint="cs"/>
          <w:cs/>
        </w:rPr>
        <w:t xml:space="preserve">.  </w:t>
      </w:r>
      <w:r w:rsidR="007F0940" w:rsidRPr="004A5B92">
        <w:rPr>
          <w:cs/>
        </w:rPr>
        <w:t>(</w:t>
      </w:r>
      <w:sdt>
        <w:sdtPr>
          <w:rPr>
            <w:cs/>
          </w:rPr>
          <w:id w:val="-756678740"/>
          <w:placeholder>
            <w:docPart w:val="E35FA65C961B4A67A20F4FC38614277B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ปีที่เผยแพร่</w:t>
          </w:r>
        </w:sdtContent>
      </w:sdt>
      <w:r w:rsidR="007F0940">
        <w:rPr>
          <w:cs/>
        </w:rPr>
        <w:t>).</w:t>
      </w:r>
      <w:r w:rsidR="007F0940">
        <w:rPr>
          <w:rFonts w:hint="cs"/>
          <w:cs/>
        </w:rPr>
        <w:t xml:space="preserve">  </w:t>
      </w:r>
      <w:sdt>
        <w:sdtPr>
          <w:rPr>
            <w:cs/>
          </w:rPr>
          <w:id w:val="-904074821"/>
          <w:placeholder>
            <w:docPart w:val="29861ED637EB481CA60FE43E9AFB73B1"/>
          </w:placeholder>
          <w:showingPlcHdr/>
          <w:text/>
        </w:sdtPr>
        <w:sdtEndPr/>
        <w:sdtContent>
          <w:r w:rsidR="007F0940" w:rsidRPr="005936AF">
            <w:rPr>
              <w:rStyle w:val="a3"/>
              <w:rFonts w:hint="cs"/>
              <w:i/>
              <w:iCs/>
              <w:cs/>
            </w:rPr>
            <w:t>ชื่อ</w:t>
          </w:r>
          <w:r w:rsidR="007F0940">
            <w:rPr>
              <w:rStyle w:val="a3"/>
              <w:rFonts w:hint="cs"/>
              <w:i/>
              <w:iCs/>
              <w:cs/>
            </w:rPr>
            <w:t>เรื่อง</w:t>
          </w:r>
        </w:sdtContent>
      </w:sdt>
      <w:r w:rsidR="007F0940">
        <w:rPr>
          <w:rFonts w:hint="cs"/>
          <w:cs/>
        </w:rPr>
        <w:t xml:space="preserve">.  สืบค้น </w:t>
      </w:r>
      <w:sdt>
        <w:sdtPr>
          <w:rPr>
            <w:rFonts w:hint="cs"/>
            <w:cs/>
          </w:rPr>
          <w:id w:val="1089275433"/>
          <w:placeholder>
            <w:docPart w:val="C20D50CA5F7D4B9AA5B48AADB0A2B1A5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วัน เดือน ปี</w:t>
          </w:r>
        </w:sdtContent>
      </w:sdt>
      <w:r w:rsidR="007F0940">
        <w:t>,</w:t>
      </w:r>
      <w:r w:rsidR="007F0940">
        <w:rPr>
          <w:cs/>
        </w:rPr>
        <w:t xml:space="preserve"> </w:t>
      </w:r>
      <w:r w:rsidR="007F0940">
        <w:rPr>
          <w:rFonts w:hint="cs"/>
          <w:cs/>
        </w:rPr>
        <w:t xml:space="preserve"> จาก </w:t>
      </w:r>
      <w:sdt>
        <w:sdtPr>
          <w:rPr>
            <w:cs/>
          </w:rPr>
          <w:id w:val="-768776412"/>
          <w:placeholder>
            <w:docPart w:val="AAE6AFE66628457DBA33257335D12A0D"/>
          </w:placeholder>
          <w:showingPlcHdr/>
          <w:text/>
        </w:sdtPr>
        <w:sdtEndPr/>
        <w:sdtContent>
          <w:r w:rsidR="007F0940">
            <w:rPr>
              <w:rStyle w:val="a3"/>
              <w:rFonts w:hint="cs"/>
              <w:cs/>
            </w:rPr>
            <w:t>แหล่งที่มาของข้อมูล</w:t>
          </w:r>
        </w:sdtContent>
      </w:sdt>
      <w:r w:rsidR="007F0940">
        <w:rPr>
          <w:rFonts w:hint="cs"/>
          <w:cs/>
        </w:rPr>
        <w:t>.</w:t>
      </w:r>
      <w:r w:rsidR="007F0940" w:rsidRPr="004A5B92">
        <w:rPr>
          <w:cs/>
        </w:rPr>
        <w:t xml:space="preserve"> </w:t>
      </w:r>
    </w:p>
    <w:p w:rsidR="005936AF" w:rsidRDefault="00F14D76" w:rsidP="00F14D76">
      <w:pPr>
        <w:ind w:firstLine="709"/>
        <w:jc w:val="thaiDistribute"/>
      </w:pPr>
      <w:r>
        <w:rPr>
          <w:rFonts w:hint="cs"/>
          <w:b/>
          <w:bCs/>
          <w:cs/>
        </w:rPr>
        <w:t>10</w:t>
      </w:r>
      <w:r w:rsidR="005936AF">
        <w:rPr>
          <w:b/>
          <w:bCs/>
          <w:cs/>
        </w:rPr>
        <w:t>.</w:t>
      </w:r>
      <w:r w:rsidR="005936AF" w:rsidRPr="004A5B92">
        <w:rPr>
          <w:b/>
          <w:bCs/>
          <w:cs/>
        </w:rPr>
        <w:t xml:space="preserve"> </w:t>
      </w:r>
      <w:r w:rsidR="005936AF" w:rsidRPr="00294434">
        <w:rPr>
          <w:b/>
          <w:bCs/>
          <w:cs/>
        </w:rPr>
        <w:t>ราชกิจจา</w:t>
      </w:r>
      <w:proofErr w:type="spellStart"/>
      <w:r w:rsidR="005936AF" w:rsidRPr="00294434">
        <w:rPr>
          <w:b/>
          <w:bCs/>
          <w:cs/>
        </w:rPr>
        <w:t>นุเ</w:t>
      </w:r>
      <w:proofErr w:type="spellEnd"/>
      <w:r w:rsidR="005936AF" w:rsidRPr="00294434">
        <w:rPr>
          <w:b/>
          <w:bCs/>
          <w:cs/>
        </w:rPr>
        <w:t>บกษา</w:t>
      </w:r>
    </w:p>
    <w:p w:rsidR="005936AF" w:rsidRPr="00294434" w:rsidRDefault="00991CFC" w:rsidP="005936AF">
      <w:pPr>
        <w:ind w:left="720" w:hanging="720"/>
        <w:jc w:val="thaiDistribute"/>
        <w:rPr>
          <w:cs/>
        </w:rPr>
      </w:pPr>
      <w:sdt>
        <w:sdtPr>
          <w:rPr>
            <w:rFonts w:hint="cs"/>
            <w:cs/>
          </w:rPr>
          <w:id w:val="-2008967899"/>
          <w:placeholder>
            <w:docPart w:val="5F78EE42160D4355B322AB88F9A87278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ชื่อเรื่อง</w:t>
          </w:r>
        </w:sdtContent>
      </w:sdt>
      <w:r w:rsidR="005936AF">
        <w:rPr>
          <w:rFonts w:hint="cs"/>
          <w:cs/>
        </w:rPr>
        <w:t>.</w:t>
      </w:r>
      <w:r w:rsidR="00F14D76">
        <w:rPr>
          <w:rFonts w:hint="cs"/>
          <w:cs/>
        </w:rPr>
        <w:t xml:space="preserve">  </w:t>
      </w:r>
      <w:r w:rsidR="005936AF">
        <w:rPr>
          <w:rFonts w:hint="cs"/>
          <w:cs/>
        </w:rPr>
        <w:t>(</w:t>
      </w:r>
      <w:sdt>
        <w:sdtPr>
          <w:rPr>
            <w:rFonts w:hint="cs"/>
            <w:cs/>
          </w:rPr>
          <w:id w:val="1065374324"/>
          <w:placeholder>
            <w:docPart w:val="85F521ECF70E4EC6A9F5091EDE947A51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พ.ศ.</w:t>
          </w:r>
        </w:sdtContent>
      </w:sdt>
      <w:r w:rsidR="00F14D76">
        <w:t>,</w:t>
      </w:r>
      <w:sdt>
        <w:sdtPr>
          <w:id w:val="-1900897999"/>
          <w:placeholder>
            <w:docPart w:val="EC5573428EE54313A429394F76A36295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วันที่ เดือนที่ประกาศ</w:t>
          </w:r>
        </w:sdtContent>
      </w:sdt>
      <w:r w:rsidR="005936AF">
        <w:rPr>
          <w:rFonts w:hint="cs"/>
          <w:cs/>
        </w:rPr>
        <w:t>).//</w:t>
      </w:r>
      <w:sdt>
        <w:sdtPr>
          <w:rPr>
            <w:rFonts w:hint="cs"/>
            <w:cs/>
          </w:rPr>
          <w:id w:val="-293135559"/>
          <w:placeholder>
            <w:docPart w:val="A0BDE29D1B2D408386CDD35B76FAB60C"/>
          </w:placeholder>
          <w:showingPlcHdr/>
          <w:text/>
        </w:sdtPr>
        <w:sdtEndPr/>
        <w:sdtContent>
          <w:r w:rsidR="00F14D76" w:rsidRPr="00F14D76">
            <w:rPr>
              <w:rStyle w:val="a3"/>
              <w:rFonts w:hint="cs"/>
              <w:i/>
              <w:iCs/>
              <w:cs/>
            </w:rPr>
            <w:t>ราชกิจจานุเบกษา</w:t>
          </w:r>
        </w:sdtContent>
      </w:sdt>
      <w:r w:rsidR="00F14D76">
        <w:rPr>
          <w:rFonts w:hint="cs"/>
          <w:i/>
          <w:iCs/>
          <w:cs/>
        </w:rPr>
        <w:t>.</w:t>
      </w:r>
      <w:r w:rsidR="00F14D76">
        <w:rPr>
          <w:i/>
          <w:iCs/>
          <w:cs/>
        </w:rPr>
        <w:t xml:space="preserve">  </w:t>
      </w:r>
      <w:sdt>
        <w:sdtPr>
          <w:rPr>
            <w:i/>
            <w:iCs/>
          </w:rPr>
          <w:id w:val="1918056678"/>
          <w:placeholder>
            <w:docPart w:val="80073B7ACD2740AEB3BF2A89DE6071C5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เล่</w:t>
          </w:r>
          <w:r w:rsidR="00F14D76" w:rsidRPr="00F90D55">
            <w:rPr>
              <w:rStyle w:val="a3"/>
              <w:cs/>
            </w:rPr>
            <w:t>ม</w:t>
          </w:r>
        </w:sdtContent>
      </w:sdt>
      <w:r w:rsidR="00F14D76">
        <w:rPr>
          <w:rFonts w:hint="cs"/>
          <w:i/>
          <w:iCs/>
          <w:cs/>
        </w:rPr>
        <w:t xml:space="preserve"> </w:t>
      </w:r>
      <w:sdt>
        <w:sdtPr>
          <w:rPr>
            <w:rFonts w:hint="cs"/>
            <w:i/>
            <w:iCs/>
            <w:cs/>
          </w:rPr>
          <w:id w:val="1361787094"/>
          <w:placeholder>
            <w:docPart w:val="DB94C9446572483E892A4CCC11619B59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ตอน</w:t>
          </w:r>
        </w:sdtContent>
      </w:sdt>
      <w:r w:rsidR="00F14D76">
        <w:rPr>
          <w:rFonts w:hint="cs"/>
          <w:cs/>
        </w:rPr>
        <w:t>.</w:t>
      </w:r>
      <w:r w:rsidR="005936AF">
        <w:rPr>
          <w:rFonts w:hint="cs"/>
          <w:cs/>
        </w:rPr>
        <w:t>หน้า</w:t>
      </w:r>
      <w:sdt>
        <w:sdtPr>
          <w:rPr>
            <w:rFonts w:hint="cs"/>
            <w:cs/>
          </w:rPr>
          <w:id w:val="1009248645"/>
          <w:placeholder>
            <w:docPart w:val="C4E2FBF8C8B94066A89CE361F1891CB2"/>
          </w:placeholder>
          <w:showingPlcHdr/>
          <w:text/>
        </w:sdtPr>
        <w:sdtEndPr/>
        <w:sdtContent>
          <w:r w:rsidR="00F14D76">
            <w:rPr>
              <w:rStyle w:val="a3"/>
              <w:rFonts w:hint="cs"/>
              <w:cs/>
            </w:rPr>
            <w:t>เลขหน้า</w:t>
          </w:r>
        </w:sdtContent>
      </w:sdt>
      <w:r w:rsidR="005936AF">
        <w:rPr>
          <w:rFonts w:hint="cs"/>
          <w:cs/>
        </w:rPr>
        <w:t>.</w:t>
      </w:r>
    </w:p>
    <w:p w:rsidR="005936AF" w:rsidRPr="00696EC6" w:rsidRDefault="005936AF" w:rsidP="005936AF">
      <w:pPr>
        <w:ind w:left="720" w:hanging="720"/>
        <w:jc w:val="thaiDistribute"/>
        <w:rPr>
          <w:i/>
          <w:iCs/>
        </w:rPr>
      </w:pPr>
    </w:p>
    <w:p w:rsidR="00AF7B5E" w:rsidRPr="00AF7B5E" w:rsidRDefault="00AF7B5E" w:rsidP="000A0A80">
      <w:pPr>
        <w:pStyle w:val="GraduateURU"/>
      </w:pPr>
    </w:p>
    <w:sectPr w:rsidR="00AF7B5E" w:rsidRPr="00AF7B5E" w:rsidSect="007849E0">
      <w:pgSz w:w="11907" w:h="16839" w:code="9"/>
      <w:pgMar w:top="2160" w:right="1440" w:bottom="1440" w:left="2160" w:header="1304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CFC" w:rsidRDefault="00991CFC" w:rsidP="002E54A2">
      <w:r>
        <w:separator/>
      </w:r>
    </w:p>
  </w:endnote>
  <w:endnote w:type="continuationSeparator" w:id="0">
    <w:p w:rsidR="00991CFC" w:rsidRDefault="00991CFC" w:rsidP="002E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CFC" w:rsidRDefault="00991CFC" w:rsidP="002E54A2">
      <w:r>
        <w:separator/>
      </w:r>
    </w:p>
  </w:footnote>
  <w:footnote w:type="continuationSeparator" w:id="0">
    <w:p w:rsidR="00991CFC" w:rsidRDefault="00991CFC" w:rsidP="002E5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E8" w:rsidRPr="00C75BA0" w:rsidRDefault="000342E8" w:rsidP="00C75BA0">
    <w:pPr>
      <w:pStyle w:val="a6"/>
      <w:jc w:val="right"/>
      <w:rPr>
        <w:rFonts w:cs="TH SarabunPSK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E8" w:rsidRPr="00C75BA0" w:rsidRDefault="000342E8" w:rsidP="00C75BA0">
    <w:pPr>
      <w:pStyle w:val="a6"/>
      <w:jc w:val="right"/>
      <w:rPr>
        <w:rFonts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E8" w:rsidRPr="00C75BA0" w:rsidRDefault="000342E8" w:rsidP="00C75BA0">
    <w:pPr>
      <w:pStyle w:val="a6"/>
      <w:jc w:val="right"/>
      <w:rPr>
        <w:rFonts w:cs="TH SarabunPSK"/>
        <w:szCs w:val="3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E8" w:rsidRPr="00C75BA0" w:rsidRDefault="000342E8" w:rsidP="00C75BA0">
    <w:pPr>
      <w:pStyle w:val="a6"/>
      <w:jc w:val="right"/>
      <w:rPr>
        <w:rFonts w:cs="TH SarabunPSK"/>
        <w:szCs w:val="3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1971149"/>
      <w:docPartObj>
        <w:docPartGallery w:val="Page Numbers (Top of Page)"/>
        <w:docPartUnique/>
      </w:docPartObj>
    </w:sdtPr>
    <w:sdtEndPr>
      <w:rPr>
        <w:rFonts w:cs="TH SarabunPSK"/>
        <w:szCs w:val="32"/>
      </w:rPr>
    </w:sdtEndPr>
    <w:sdtContent>
      <w:p w:rsidR="000342E8" w:rsidRPr="00C75BA0" w:rsidRDefault="000342E8">
        <w:pPr>
          <w:pStyle w:val="a6"/>
          <w:jc w:val="right"/>
          <w:rPr>
            <w:rFonts w:cs="TH SarabunPSK"/>
            <w:szCs w:val="32"/>
          </w:rPr>
        </w:pPr>
        <w:r w:rsidRPr="00C75BA0">
          <w:rPr>
            <w:rFonts w:cs="TH SarabunPSK"/>
            <w:szCs w:val="32"/>
          </w:rPr>
          <w:fldChar w:fldCharType="begin"/>
        </w:r>
        <w:r w:rsidRPr="00C75BA0">
          <w:rPr>
            <w:rFonts w:cs="TH SarabunPSK"/>
            <w:szCs w:val="32"/>
          </w:rPr>
          <w:instrText>PAGE   \</w:instrText>
        </w:r>
        <w:r w:rsidRPr="00C75BA0">
          <w:rPr>
            <w:rFonts w:cs="TH SarabunPSK"/>
            <w:szCs w:val="32"/>
            <w:cs/>
          </w:rPr>
          <w:instrText xml:space="preserve">* </w:instrText>
        </w:r>
        <w:r w:rsidRPr="00C75BA0">
          <w:rPr>
            <w:rFonts w:cs="TH SarabunPSK"/>
            <w:szCs w:val="32"/>
          </w:rPr>
          <w:instrText>MERGEFORMAT</w:instrText>
        </w:r>
        <w:r w:rsidRPr="00C75BA0">
          <w:rPr>
            <w:rFonts w:cs="TH SarabunPSK"/>
            <w:szCs w:val="32"/>
          </w:rPr>
          <w:fldChar w:fldCharType="separate"/>
        </w:r>
        <w:r w:rsidR="00FC5676" w:rsidRPr="00FC5676">
          <w:rPr>
            <w:rFonts w:cs="TH SarabunPSK"/>
            <w:noProof/>
            <w:szCs w:val="32"/>
            <w:lang w:val="th-TH"/>
          </w:rPr>
          <w:t>8</w:t>
        </w:r>
        <w:r w:rsidRPr="00C75BA0">
          <w:rPr>
            <w:rFonts w:cs="TH SarabunPSK"/>
            <w:szCs w:val="32"/>
          </w:rPr>
          <w:fldChar w:fldCharType="end"/>
        </w:r>
      </w:p>
    </w:sdtContent>
  </w:sdt>
  <w:p w:rsidR="000342E8" w:rsidRPr="00C75BA0" w:rsidRDefault="000342E8" w:rsidP="00C75BA0">
    <w:pPr>
      <w:pStyle w:val="a6"/>
      <w:jc w:val="right"/>
      <w:rPr>
        <w:rFonts w:cs="TH SarabunPSK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E63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10"/>
    <w:rsid w:val="00015328"/>
    <w:rsid w:val="00015C0F"/>
    <w:rsid w:val="00020263"/>
    <w:rsid w:val="00025781"/>
    <w:rsid w:val="000342E8"/>
    <w:rsid w:val="0004438B"/>
    <w:rsid w:val="00045537"/>
    <w:rsid w:val="00083A72"/>
    <w:rsid w:val="000A0A80"/>
    <w:rsid w:val="000C1D86"/>
    <w:rsid w:val="000D2146"/>
    <w:rsid w:val="00121702"/>
    <w:rsid w:val="00152976"/>
    <w:rsid w:val="001971F5"/>
    <w:rsid w:val="001A1A80"/>
    <w:rsid w:val="001A4DF4"/>
    <w:rsid w:val="001B2445"/>
    <w:rsid w:val="001B3D34"/>
    <w:rsid w:val="001C32C2"/>
    <w:rsid w:val="001E6856"/>
    <w:rsid w:val="00240363"/>
    <w:rsid w:val="00244515"/>
    <w:rsid w:val="002455CB"/>
    <w:rsid w:val="00255BD4"/>
    <w:rsid w:val="00256622"/>
    <w:rsid w:val="00260331"/>
    <w:rsid w:val="0029250B"/>
    <w:rsid w:val="002A3962"/>
    <w:rsid w:val="002A600A"/>
    <w:rsid w:val="002E54A2"/>
    <w:rsid w:val="00327DED"/>
    <w:rsid w:val="00333D33"/>
    <w:rsid w:val="003343D5"/>
    <w:rsid w:val="003917EF"/>
    <w:rsid w:val="003944F2"/>
    <w:rsid w:val="00397525"/>
    <w:rsid w:val="003A6FE2"/>
    <w:rsid w:val="003D0898"/>
    <w:rsid w:val="003E6096"/>
    <w:rsid w:val="00415D10"/>
    <w:rsid w:val="00422045"/>
    <w:rsid w:val="00432D8E"/>
    <w:rsid w:val="004522A2"/>
    <w:rsid w:val="00457822"/>
    <w:rsid w:val="00490256"/>
    <w:rsid w:val="004C7EE4"/>
    <w:rsid w:val="004E59DC"/>
    <w:rsid w:val="004E74BE"/>
    <w:rsid w:val="005519FC"/>
    <w:rsid w:val="00560143"/>
    <w:rsid w:val="00571CC1"/>
    <w:rsid w:val="0057670D"/>
    <w:rsid w:val="00577B28"/>
    <w:rsid w:val="0058018D"/>
    <w:rsid w:val="00585672"/>
    <w:rsid w:val="0058655A"/>
    <w:rsid w:val="005936AF"/>
    <w:rsid w:val="005B4A8D"/>
    <w:rsid w:val="005E021C"/>
    <w:rsid w:val="005E4C58"/>
    <w:rsid w:val="00626F7B"/>
    <w:rsid w:val="006441CE"/>
    <w:rsid w:val="00647CA8"/>
    <w:rsid w:val="006640D4"/>
    <w:rsid w:val="006A0B9A"/>
    <w:rsid w:val="006D62C4"/>
    <w:rsid w:val="006E000F"/>
    <w:rsid w:val="006E54FC"/>
    <w:rsid w:val="006E6139"/>
    <w:rsid w:val="00715C51"/>
    <w:rsid w:val="0074074E"/>
    <w:rsid w:val="007456E2"/>
    <w:rsid w:val="00746AD9"/>
    <w:rsid w:val="0075184A"/>
    <w:rsid w:val="0075606F"/>
    <w:rsid w:val="00756DB2"/>
    <w:rsid w:val="00765458"/>
    <w:rsid w:val="007849E0"/>
    <w:rsid w:val="00786692"/>
    <w:rsid w:val="00792E8D"/>
    <w:rsid w:val="007A4E34"/>
    <w:rsid w:val="007C54B2"/>
    <w:rsid w:val="007C5DFB"/>
    <w:rsid w:val="007F0940"/>
    <w:rsid w:val="00827176"/>
    <w:rsid w:val="008417B8"/>
    <w:rsid w:val="0085238A"/>
    <w:rsid w:val="00870FA1"/>
    <w:rsid w:val="008856AF"/>
    <w:rsid w:val="00894E43"/>
    <w:rsid w:val="008C2DAA"/>
    <w:rsid w:val="008D5FE8"/>
    <w:rsid w:val="008E5FC1"/>
    <w:rsid w:val="00926598"/>
    <w:rsid w:val="00964201"/>
    <w:rsid w:val="00970D6B"/>
    <w:rsid w:val="00991CFC"/>
    <w:rsid w:val="00995D07"/>
    <w:rsid w:val="009D2CE7"/>
    <w:rsid w:val="009D5339"/>
    <w:rsid w:val="009D6B4C"/>
    <w:rsid w:val="009E43C0"/>
    <w:rsid w:val="00A162C3"/>
    <w:rsid w:val="00A263C7"/>
    <w:rsid w:val="00A34FEF"/>
    <w:rsid w:val="00A42AD0"/>
    <w:rsid w:val="00A45E6E"/>
    <w:rsid w:val="00A533EC"/>
    <w:rsid w:val="00A578AC"/>
    <w:rsid w:val="00A61EA8"/>
    <w:rsid w:val="00A62AF7"/>
    <w:rsid w:val="00A75BDE"/>
    <w:rsid w:val="00A76A97"/>
    <w:rsid w:val="00A84BEB"/>
    <w:rsid w:val="00A84F88"/>
    <w:rsid w:val="00A943A6"/>
    <w:rsid w:val="00AA45BC"/>
    <w:rsid w:val="00AC0B3A"/>
    <w:rsid w:val="00AC45A9"/>
    <w:rsid w:val="00AF7B5E"/>
    <w:rsid w:val="00B05801"/>
    <w:rsid w:val="00B1133D"/>
    <w:rsid w:val="00B30C92"/>
    <w:rsid w:val="00B31711"/>
    <w:rsid w:val="00B51205"/>
    <w:rsid w:val="00B81167"/>
    <w:rsid w:val="00B83F0F"/>
    <w:rsid w:val="00B9079F"/>
    <w:rsid w:val="00B92FF1"/>
    <w:rsid w:val="00BB52A8"/>
    <w:rsid w:val="00BC0B93"/>
    <w:rsid w:val="00BC590F"/>
    <w:rsid w:val="00BC7152"/>
    <w:rsid w:val="00C2465E"/>
    <w:rsid w:val="00C24E4E"/>
    <w:rsid w:val="00C47436"/>
    <w:rsid w:val="00C75BA0"/>
    <w:rsid w:val="00C822FA"/>
    <w:rsid w:val="00C82EC2"/>
    <w:rsid w:val="00CB1932"/>
    <w:rsid w:val="00CB4466"/>
    <w:rsid w:val="00CC418F"/>
    <w:rsid w:val="00CE00D1"/>
    <w:rsid w:val="00CF5846"/>
    <w:rsid w:val="00D13465"/>
    <w:rsid w:val="00D14805"/>
    <w:rsid w:val="00D20121"/>
    <w:rsid w:val="00D40EDB"/>
    <w:rsid w:val="00D652DF"/>
    <w:rsid w:val="00D7258B"/>
    <w:rsid w:val="00D80E93"/>
    <w:rsid w:val="00D817EE"/>
    <w:rsid w:val="00DA1332"/>
    <w:rsid w:val="00DA1C04"/>
    <w:rsid w:val="00DB5B51"/>
    <w:rsid w:val="00DC08D3"/>
    <w:rsid w:val="00DC1219"/>
    <w:rsid w:val="00DC733D"/>
    <w:rsid w:val="00DD0E7C"/>
    <w:rsid w:val="00DE4F18"/>
    <w:rsid w:val="00E02272"/>
    <w:rsid w:val="00E133FB"/>
    <w:rsid w:val="00E32134"/>
    <w:rsid w:val="00E37764"/>
    <w:rsid w:val="00E37768"/>
    <w:rsid w:val="00E5653C"/>
    <w:rsid w:val="00E63D79"/>
    <w:rsid w:val="00E64BD7"/>
    <w:rsid w:val="00E7558E"/>
    <w:rsid w:val="00E8457D"/>
    <w:rsid w:val="00EB046D"/>
    <w:rsid w:val="00EC3C75"/>
    <w:rsid w:val="00EF6F4C"/>
    <w:rsid w:val="00F14D76"/>
    <w:rsid w:val="00F40611"/>
    <w:rsid w:val="00F46BD8"/>
    <w:rsid w:val="00F776F3"/>
    <w:rsid w:val="00F8405D"/>
    <w:rsid w:val="00F84C71"/>
    <w:rsid w:val="00F859C4"/>
    <w:rsid w:val="00F85A71"/>
    <w:rsid w:val="00F8758C"/>
    <w:rsid w:val="00FB5752"/>
    <w:rsid w:val="00FC23DD"/>
    <w:rsid w:val="00FC5676"/>
    <w:rsid w:val="00FF032B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B1270"/>
  <w15:chartTrackingRefBased/>
  <w15:docId w15:val="{CFDFCB92-2899-4465-902A-30458867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21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hAnsi="TH SarabunPSK" w:cs="TH SarabunPSK"/>
      <w:color w:val="000000" w:themeColor="text1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0202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B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0263"/>
    <w:rPr>
      <w:color w:val="808080"/>
    </w:rPr>
  </w:style>
  <w:style w:type="character" w:customStyle="1" w:styleId="10">
    <w:name w:val="หัวเรื่อง 1 อักขระ"/>
    <w:basedOn w:val="a0"/>
    <w:link w:val="1"/>
    <w:uiPriority w:val="9"/>
    <w:rsid w:val="0002026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a4">
    <w:name w:val="Title"/>
    <w:basedOn w:val="a"/>
    <w:next w:val="a"/>
    <w:link w:val="a5"/>
    <w:uiPriority w:val="10"/>
    <w:qFormat/>
    <w:rsid w:val="00C24E4E"/>
    <w:pPr>
      <w:contextualSpacing/>
      <w:jc w:val="center"/>
    </w:pPr>
    <w:rPr>
      <w:rFonts w:eastAsiaTheme="majorEastAsia"/>
      <w:b/>
      <w:bCs/>
      <w:spacing w:val="-10"/>
      <w:kern w:val="28"/>
      <w:sz w:val="44"/>
      <w:szCs w:val="44"/>
    </w:rPr>
  </w:style>
  <w:style w:type="character" w:customStyle="1" w:styleId="a5">
    <w:name w:val="ชื่อเรื่อง อักขระ"/>
    <w:basedOn w:val="a0"/>
    <w:link w:val="a4"/>
    <w:uiPriority w:val="10"/>
    <w:rsid w:val="00C24E4E"/>
    <w:rPr>
      <w:rFonts w:ascii="TH SarabunPSK" w:eastAsiaTheme="majorEastAsia" w:hAnsi="TH SarabunPSK" w:cs="TH SarabunPSK"/>
      <w:b/>
      <w:bCs/>
      <w:spacing w:val="-10"/>
      <w:kern w:val="28"/>
      <w:sz w:val="44"/>
      <w:szCs w:val="44"/>
    </w:rPr>
  </w:style>
  <w:style w:type="paragraph" w:styleId="a6">
    <w:name w:val="header"/>
    <w:basedOn w:val="a"/>
    <w:link w:val="a7"/>
    <w:uiPriority w:val="99"/>
    <w:unhideWhenUsed/>
    <w:rsid w:val="002E54A2"/>
    <w:pPr>
      <w:tabs>
        <w:tab w:val="clear" w:pos="851"/>
        <w:tab w:val="clear" w:pos="1134"/>
        <w:tab w:val="clear" w:pos="1531"/>
        <w:tab w:val="clear" w:pos="2098"/>
        <w:tab w:val="clear" w:pos="2835"/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rsid w:val="002E54A2"/>
    <w:rPr>
      <w:rFonts w:ascii="TH SarabunPSK" w:hAnsi="TH SarabunPSK" w:cs="Angsana New"/>
      <w:sz w:val="32"/>
      <w:szCs w:val="40"/>
    </w:rPr>
  </w:style>
  <w:style w:type="paragraph" w:styleId="a8">
    <w:name w:val="footer"/>
    <w:basedOn w:val="a"/>
    <w:link w:val="a9"/>
    <w:uiPriority w:val="99"/>
    <w:unhideWhenUsed/>
    <w:rsid w:val="002E54A2"/>
    <w:pPr>
      <w:tabs>
        <w:tab w:val="clear" w:pos="851"/>
        <w:tab w:val="clear" w:pos="1134"/>
        <w:tab w:val="clear" w:pos="1531"/>
        <w:tab w:val="clear" w:pos="2098"/>
        <w:tab w:val="clear" w:pos="2835"/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rsid w:val="002E54A2"/>
    <w:rPr>
      <w:rFonts w:ascii="TH SarabunPSK" w:hAnsi="TH SarabunPSK" w:cs="Angsana New"/>
      <w:sz w:val="32"/>
      <w:szCs w:val="40"/>
    </w:rPr>
  </w:style>
  <w:style w:type="paragraph" w:customStyle="1" w:styleId="GraduateURUAbstract">
    <w:name w:val="Graduate_URU_Abstract"/>
    <w:basedOn w:val="1"/>
    <w:qFormat/>
    <w:rsid w:val="001B3D34"/>
    <w:pPr>
      <w:spacing w:before="0"/>
      <w:jc w:val="center"/>
    </w:pPr>
    <w:rPr>
      <w:rFonts w:ascii="TH SarabunPSK" w:hAnsi="TH SarabunPSK" w:cs="TH SarabunPSK"/>
      <w:b/>
      <w:bCs/>
      <w:color w:val="000000" w:themeColor="text1"/>
      <w:sz w:val="36"/>
      <w:szCs w:val="36"/>
    </w:rPr>
  </w:style>
  <w:style w:type="paragraph" w:customStyle="1" w:styleId="GraduateURU">
    <w:name w:val="Graduate_URU_เนื้อหา"/>
    <w:basedOn w:val="a"/>
    <w:qFormat/>
    <w:rsid w:val="000A0A80"/>
    <w:pPr>
      <w:jc w:val="thaiDistribute"/>
    </w:pPr>
  </w:style>
  <w:style w:type="paragraph" w:styleId="11">
    <w:name w:val="toc 1"/>
    <w:basedOn w:val="a"/>
    <w:next w:val="a"/>
    <w:autoRedefine/>
    <w:uiPriority w:val="39"/>
    <w:unhideWhenUsed/>
    <w:rsid w:val="00D652DF"/>
    <w:pPr>
      <w:tabs>
        <w:tab w:val="clear" w:pos="851"/>
        <w:tab w:val="clear" w:pos="1134"/>
        <w:tab w:val="clear" w:pos="1531"/>
        <w:tab w:val="clear" w:pos="2098"/>
        <w:tab w:val="clear" w:pos="2835"/>
      </w:tabs>
    </w:pPr>
  </w:style>
  <w:style w:type="character" w:styleId="aa">
    <w:name w:val="Hyperlink"/>
    <w:basedOn w:val="a0"/>
    <w:uiPriority w:val="99"/>
    <w:unhideWhenUsed/>
    <w:rsid w:val="00D652DF"/>
    <w:rPr>
      <w:color w:val="0563C1" w:themeColor="hyperlink"/>
      <w:u w:val="single"/>
    </w:rPr>
  </w:style>
  <w:style w:type="paragraph" w:styleId="ab">
    <w:name w:val="caption"/>
    <w:basedOn w:val="a"/>
    <w:next w:val="a"/>
    <w:uiPriority w:val="35"/>
    <w:unhideWhenUsed/>
    <w:qFormat/>
    <w:rsid w:val="007C54B2"/>
    <w:pPr>
      <w:spacing w:after="200"/>
    </w:pPr>
    <w:rPr>
      <w:color w:val="auto"/>
    </w:rPr>
  </w:style>
  <w:style w:type="table" w:styleId="ac">
    <w:name w:val="Table Grid"/>
    <w:basedOn w:val="a1"/>
    <w:uiPriority w:val="39"/>
    <w:rsid w:val="007C5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able of figures"/>
    <w:basedOn w:val="a"/>
    <w:next w:val="a"/>
    <w:uiPriority w:val="99"/>
    <w:unhideWhenUsed/>
    <w:rsid w:val="00E5653C"/>
    <w:pPr>
      <w:tabs>
        <w:tab w:val="clear" w:pos="851"/>
        <w:tab w:val="clear" w:pos="1134"/>
        <w:tab w:val="clear" w:pos="1531"/>
        <w:tab w:val="clear" w:pos="2098"/>
        <w:tab w:val="clear" w:pos="2835"/>
      </w:tabs>
    </w:pPr>
  </w:style>
  <w:style w:type="paragraph" w:customStyle="1" w:styleId="GraduateURUindex1">
    <w:name w:val="Graduate_URU_index 1"/>
    <w:basedOn w:val="1"/>
    <w:qFormat/>
    <w:rsid w:val="00FB5752"/>
    <w:pPr>
      <w:tabs>
        <w:tab w:val="clear" w:pos="851"/>
        <w:tab w:val="clear" w:pos="1134"/>
        <w:tab w:val="clear" w:pos="1531"/>
        <w:tab w:val="clear" w:pos="2098"/>
        <w:tab w:val="clear" w:pos="2835"/>
      </w:tabs>
      <w:spacing w:before="0"/>
      <w:jc w:val="center"/>
    </w:pPr>
    <w:rPr>
      <w:rFonts w:ascii="TH SarabunPSK" w:hAnsi="TH SarabunPSK" w:cs="TH SarabunPSK"/>
      <w:b/>
      <w:bCs/>
      <w:color w:val="000000" w:themeColor="text1"/>
      <w:sz w:val="40"/>
    </w:rPr>
  </w:style>
  <w:style w:type="paragraph" w:customStyle="1" w:styleId="GraduateURUindex2">
    <w:name w:val="Graduate_URU_index 2"/>
    <w:basedOn w:val="2"/>
    <w:qFormat/>
    <w:rsid w:val="00C75BA0"/>
    <w:pPr>
      <w:spacing w:before="0"/>
    </w:pPr>
    <w:rPr>
      <w:rFonts w:ascii="TH SarabunPSK" w:hAnsi="TH SarabunPSK" w:cs="TH SarabunPSK"/>
      <w:b/>
      <w:bCs/>
      <w:color w:val="auto"/>
      <w:sz w:val="36"/>
      <w:szCs w:val="36"/>
    </w:rPr>
  </w:style>
  <w:style w:type="paragraph" w:customStyle="1" w:styleId="GraduateURU0">
    <w:name w:val="Graduate_URU_หัวข้อรอง"/>
    <w:basedOn w:val="GraduateURU"/>
    <w:qFormat/>
    <w:rsid w:val="00F8405D"/>
    <w:pPr>
      <w:tabs>
        <w:tab w:val="clear" w:pos="851"/>
        <w:tab w:val="clear" w:pos="1134"/>
        <w:tab w:val="clear" w:pos="1531"/>
        <w:tab w:val="clear" w:pos="2098"/>
        <w:tab w:val="clear" w:pos="2835"/>
      </w:tabs>
      <w:ind w:firstLine="851"/>
    </w:pPr>
    <w:rPr>
      <w:b/>
      <w:bCs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75BA0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GraduateURU1">
    <w:name w:val="Graduate_URU_เนื้อหาบทคัดย่อ"/>
    <w:basedOn w:val="GraduateURU0"/>
    <w:qFormat/>
    <w:rsid w:val="00F8405D"/>
    <w:rPr>
      <w:b w:val="0"/>
      <w:bCs w:val="0"/>
    </w:rPr>
  </w:style>
  <w:style w:type="paragraph" w:styleId="21">
    <w:name w:val="toc 2"/>
    <w:basedOn w:val="a"/>
    <w:next w:val="a"/>
    <w:autoRedefine/>
    <w:uiPriority w:val="39"/>
    <w:unhideWhenUsed/>
    <w:rsid w:val="001971F5"/>
    <w:pPr>
      <w:tabs>
        <w:tab w:val="clear" w:pos="851"/>
        <w:tab w:val="clear" w:pos="1134"/>
        <w:tab w:val="clear" w:pos="1531"/>
        <w:tab w:val="clear" w:pos="2098"/>
        <w:tab w:val="clear" w:pos="2835"/>
        <w:tab w:val="right" w:leader="dot" w:pos="8297"/>
      </w:tabs>
      <w:ind w:left="318"/>
    </w:pPr>
  </w:style>
  <w:style w:type="character" w:customStyle="1" w:styleId="12">
    <w:name w:val="สไตล์1"/>
    <w:basedOn w:val="a0"/>
    <w:uiPriority w:val="1"/>
    <w:rsid w:val="00015328"/>
    <w:rPr>
      <w:rFonts w:ascii="TH SarabunPSK" w:hAnsi="TH SarabunPSK" w:cs="TH SarabunPS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32"/>
      <w:szCs w:val="32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_Thesis_GS_URU\Template%20Thesis%20GS%20URU%20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DC6E30D2634D639690FAE46004B75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173C261-F8C1-498A-A2C3-2367A6286670}"/>
      </w:docPartPr>
      <w:docPartBody>
        <w:p w:rsidR="00000000" w:rsidRDefault="000D0C4C" w:rsidP="000D0C4C">
          <w:pPr>
            <w:pStyle w:val="50DC6E30D2634D639690FAE46004B75612"/>
          </w:pPr>
          <w:r>
            <w:rPr>
              <w:rFonts w:hint="cs"/>
              <w:cs/>
            </w:rPr>
            <w:t>เรื่อง</w:t>
          </w:r>
        </w:p>
      </w:docPartBody>
    </w:docPart>
    <w:docPart>
      <w:docPartPr>
        <w:name w:val="94B84EA821A54AF5AA769F928CEAF40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485F3AE-9AE5-437A-A612-4C6EA5E9B1BE}"/>
      </w:docPartPr>
      <w:docPartBody>
        <w:p w:rsidR="00000000" w:rsidRDefault="000D0C4C" w:rsidP="000D0C4C">
          <w:pPr>
            <w:pStyle w:val="94B84EA821A54AF5AA769F928CEAF40012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043B9CCCC75647C2B8DC191280D7142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5C2FE0B-E250-4F8D-8CBD-D810A938DC96}"/>
      </w:docPartPr>
      <w:docPartBody>
        <w:p w:rsidR="00000000" w:rsidRDefault="000D0C4C" w:rsidP="000D0C4C">
          <w:pPr>
            <w:pStyle w:val="043B9CCCC75647C2B8DC191280D7142D12"/>
          </w:pPr>
          <w:r>
            <w:rPr>
              <w:rFonts w:hint="cs"/>
              <w:cs/>
            </w:rPr>
            <w:t>ของ</w:t>
          </w:r>
        </w:p>
      </w:docPartBody>
    </w:docPart>
    <w:docPart>
      <w:docPartPr>
        <w:name w:val="BEA2A9CDF14E4C2B893EC48B96231F1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15A6CDA-9B9D-4D76-8751-8A284A0AC85D}"/>
      </w:docPartPr>
      <w:docPartBody>
        <w:p w:rsidR="00000000" w:rsidRDefault="000D0C4C" w:rsidP="000D0C4C">
          <w:pPr>
            <w:pStyle w:val="BEA2A9CDF14E4C2B893EC48B96231F1512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D2DF1CE77594A3490A926EA8E23C10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95D6AB8-95E5-4755-8F27-C7EBEC74CBD4}"/>
      </w:docPartPr>
      <w:docPartBody>
        <w:p w:rsidR="00000000" w:rsidRDefault="00FB34E3">
          <w:pPr>
            <w:pStyle w:val="6D2DF1CE77594A3490A926EA8E23C101"/>
          </w:pPr>
          <w:r w:rsidRPr="00317C96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CD48B4DC206A418681EB14A227F3844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E36A63D-3397-46D5-8D20-7A2F377390CA}"/>
      </w:docPartPr>
      <w:docPartBody>
        <w:p w:rsidR="00000000" w:rsidRDefault="000D0C4C" w:rsidP="000D0C4C">
          <w:pPr>
            <w:pStyle w:val="CD48B4DC206A418681EB14A227F3844112"/>
          </w:pPr>
          <w:r>
            <w:rPr>
              <w:cs/>
            </w:rPr>
            <w:t>และคณะกรรมการสอบ</w:t>
          </w:r>
        </w:p>
      </w:docPartBody>
    </w:docPart>
    <w:docPart>
      <w:docPartPr>
        <w:name w:val="2EB27F69246C4341923879A4B3A7528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975B496-3019-4B9A-90BD-5887ED91183A}"/>
      </w:docPartPr>
      <w:docPartBody>
        <w:p w:rsidR="00000000" w:rsidRDefault="000D0C4C" w:rsidP="000D0C4C">
          <w:pPr>
            <w:pStyle w:val="2EB27F69246C4341923879A4B3A7528612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4D13191322446AA88DA2E24D25953A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0BE146B-B15E-454F-8930-AC0CEAB20400}"/>
      </w:docPartPr>
      <w:docPartBody>
        <w:p w:rsidR="00000000" w:rsidRDefault="000D0C4C" w:rsidP="000D0C4C">
          <w:pPr>
            <w:pStyle w:val="D4D13191322446AA88DA2E24D25953A712"/>
          </w:pPr>
          <w:r>
            <w:rPr>
              <w:cs/>
            </w:rPr>
            <w:t>ให้นับเป็นส่วนหนึ่งของการศึกษา ตามหลักสูตร</w:t>
          </w:r>
        </w:p>
      </w:docPartBody>
    </w:docPart>
    <w:docPart>
      <w:docPartPr>
        <w:name w:val="F8669D7AF6384BB18D5AFBCD0D4E719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3E3DF85-3233-434F-9E35-C4EA71FD001F}"/>
      </w:docPartPr>
      <w:docPartBody>
        <w:p w:rsidR="00000000" w:rsidRDefault="000D0C4C" w:rsidP="000D0C4C">
          <w:pPr>
            <w:pStyle w:val="F8669D7AF6384BB18D5AFBCD0D4E719F12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016A86E00D9D43D0874FACAF915B521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FA1790B-6317-4843-9A95-D08DCDFD2388}"/>
      </w:docPartPr>
      <w:docPartBody>
        <w:p w:rsidR="00000000" w:rsidRDefault="000D0C4C" w:rsidP="000D0C4C">
          <w:pPr>
            <w:pStyle w:val="016A86E00D9D43D0874FACAF915B521212"/>
          </w:pPr>
          <w:r>
            <w:rPr>
              <w:cs/>
            </w:rPr>
            <w:t>สาขาวิชา</w:t>
          </w:r>
        </w:p>
      </w:docPartBody>
    </w:docPart>
    <w:docPart>
      <w:docPartPr>
        <w:name w:val="6BFBBBB559394B389DD8560EE6DFA45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5F625D3-22E7-44F4-AE7A-3A1BF488B67B}"/>
      </w:docPartPr>
      <w:docPartBody>
        <w:p w:rsidR="00000000" w:rsidRDefault="000D0C4C" w:rsidP="000D0C4C">
          <w:pPr>
            <w:pStyle w:val="6BFBBBB559394B389DD8560EE6DFA45A12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BA83003B9AC4A87868386DCA15F93F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A69D6B0-0CB9-4767-BC99-7FC4760744D0}"/>
      </w:docPartPr>
      <w:docPartBody>
        <w:p w:rsidR="00000000" w:rsidRDefault="000D0C4C" w:rsidP="000D0C4C">
          <w:pPr>
            <w:pStyle w:val="EBA83003B9AC4A87868386DCA15F93F112"/>
          </w:pPr>
          <w:r w:rsidRPr="006A0B9A">
            <w:rPr>
              <w:cs/>
            </w:rPr>
            <w:t>เมื่อวันที่</w:t>
          </w:r>
        </w:p>
      </w:docPartBody>
    </w:docPart>
    <w:docPart>
      <w:docPartPr>
        <w:name w:val="7ED0689029A043F782A2529F27FEEE7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1EA4138-5B5E-4550-9E1B-25E9A00C570B}"/>
      </w:docPartPr>
      <w:docPartBody>
        <w:p w:rsidR="00000000" w:rsidRDefault="000D0C4C" w:rsidP="000D0C4C">
          <w:pPr>
            <w:pStyle w:val="7ED0689029A043F782A2529F27FEEE7A12"/>
          </w:pPr>
          <w:r w:rsidRPr="00317C96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45A20124AE8D4190ACA00667C888EE9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15C8878-9DC9-4FB3-963C-60C2C22158B9}"/>
      </w:docPartPr>
      <w:docPartBody>
        <w:p w:rsidR="00000000" w:rsidRDefault="000D0C4C" w:rsidP="000D0C4C">
          <w:pPr>
            <w:pStyle w:val="45A20124AE8D4190ACA00667C888EE9612"/>
          </w:pPr>
          <w:r>
            <w:rPr>
              <w:cs/>
            </w:rPr>
            <w:t>เดือน</w:t>
          </w:r>
        </w:p>
      </w:docPartBody>
    </w:docPart>
    <w:docPart>
      <w:docPartPr>
        <w:name w:val="748F24F43DDB43BFB3BC4BACCB7BA20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C924395-310F-46D3-8707-1AF4795746EB}"/>
      </w:docPartPr>
      <w:docPartBody>
        <w:p w:rsidR="00000000" w:rsidRDefault="000D0C4C" w:rsidP="000D0C4C">
          <w:pPr>
            <w:pStyle w:val="748F24F43DDB43BFB3BC4BACCB7BA20812"/>
          </w:pPr>
          <w:r w:rsidRPr="00317C96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5F0F997920C94313A00BE886E75CFEE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E9B9F58-78F1-4209-8E32-5BED6A102AFE}"/>
      </w:docPartPr>
      <w:docPartBody>
        <w:p w:rsidR="00000000" w:rsidRDefault="000D0C4C" w:rsidP="000D0C4C">
          <w:pPr>
            <w:pStyle w:val="5F0F997920C94313A00BE886E75CFEEC12"/>
          </w:pPr>
          <w:r>
            <w:rPr>
              <w:cs/>
            </w:rPr>
            <w:t>พ.ศ.</w:t>
          </w:r>
        </w:p>
      </w:docPartBody>
    </w:docPart>
    <w:docPart>
      <w:docPartPr>
        <w:name w:val="21C7C1108DA84437B9030B63AC118EF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8895A2D-3FF4-4099-B28B-B48DC4B10D59}"/>
      </w:docPartPr>
      <w:docPartBody>
        <w:p w:rsidR="00000000" w:rsidRDefault="000D0C4C" w:rsidP="000D0C4C">
          <w:pPr>
            <w:pStyle w:val="21C7C1108DA84437B9030B63AC118EF712"/>
          </w:pPr>
          <w:r w:rsidRPr="00317C96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E69BB4420D604B1A8C9F719C3BE88D9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45BEF0A-6C87-4788-992D-53624FC34DBE}"/>
      </w:docPartPr>
      <w:docPartBody>
        <w:p w:rsidR="00000000" w:rsidRDefault="000D0C4C" w:rsidP="000D0C4C">
          <w:pPr>
            <w:pStyle w:val="E69BB4420D604B1A8C9F719C3BE88D9C12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0628ABA4DD24891BBA6CA76250C201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315ACE0-FBAE-4E2F-B28B-921E344DC5A1}"/>
      </w:docPartPr>
      <w:docPartBody>
        <w:p w:rsidR="00000000" w:rsidRDefault="000D0C4C" w:rsidP="000D0C4C">
          <w:pPr>
            <w:pStyle w:val="C0628ABA4DD24891BBA6CA76250C201312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52312423E40E4AD198C43EAD35271D0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876F761-1BEC-43B3-B933-6AB6F11A87D3}"/>
      </w:docPartPr>
      <w:docPartBody>
        <w:p w:rsidR="00000000" w:rsidRDefault="000D0C4C" w:rsidP="000D0C4C">
          <w:pPr>
            <w:pStyle w:val="52312423E40E4AD198C43EAD35271D0712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ABA81B730F2F418786DDB84DE660DCD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54F2D42-36A3-4650-AF77-823C9991FF03}"/>
      </w:docPartPr>
      <w:docPartBody>
        <w:p w:rsidR="00000000" w:rsidRDefault="000D0C4C" w:rsidP="000D0C4C">
          <w:pPr>
            <w:pStyle w:val="ABA81B730F2F418786DDB84DE660DCD412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AA9EA95CAAE2496DA5A73FF03D8F8B1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AA37ADD-9103-442D-98BE-BE5E8DADEB1B}"/>
      </w:docPartPr>
      <w:docPartBody>
        <w:p w:rsidR="00000000" w:rsidRDefault="000D0C4C" w:rsidP="000D0C4C">
          <w:pPr>
            <w:pStyle w:val="AA9EA95CAAE2496DA5A73FF03D8F8B1812"/>
          </w:pPr>
          <w:r w:rsidRPr="00317C96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12A0272D8994548AD1188170DEC899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960504B-DCE9-4580-8438-D21A61EA847F}"/>
      </w:docPartPr>
      <w:docPartBody>
        <w:p w:rsidR="00000000" w:rsidRDefault="000D0C4C" w:rsidP="000D0C4C">
          <w:pPr>
            <w:pStyle w:val="D12A0272D8994548AD1188170DEC899912"/>
          </w:pPr>
          <w:r w:rsidRPr="00317C96">
            <w:rPr>
              <w:rStyle w:val="a3"/>
              <w:cs/>
            </w:rPr>
            <w:t>คลิกที่นี่</w:t>
          </w:r>
        </w:p>
      </w:docPartBody>
    </w:docPart>
    <w:docPart>
      <w:docPartPr>
        <w:name w:val="5F80D6B959B241BF8D139EE0993C913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ECD57C0-F591-4A6D-9E81-72E25E07E607}"/>
      </w:docPartPr>
      <w:docPartBody>
        <w:p w:rsidR="00000000" w:rsidRDefault="000D0C4C" w:rsidP="000D0C4C">
          <w:pPr>
            <w:pStyle w:val="5F80D6B959B241BF8D139EE0993C913C12"/>
          </w:pPr>
          <w:r w:rsidRPr="00317C96">
            <w:rPr>
              <w:rStyle w:val="a3"/>
              <w:cs/>
            </w:rPr>
            <w:t>คลิกที่นี่เพื่อใส่ข้อควา</w:t>
          </w:r>
          <w:r>
            <w:rPr>
              <w:rStyle w:val="a3"/>
              <w:rFonts w:hint="cs"/>
              <w:cs/>
            </w:rPr>
            <w:t>)</w:t>
          </w:r>
        </w:p>
      </w:docPartBody>
    </w:docPart>
    <w:docPart>
      <w:docPartPr>
        <w:name w:val="CF44CEA235D2409ABBB2DD84F8564B3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DCC37F7-6D6F-4274-8CFD-63E0F549E6C6}"/>
      </w:docPartPr>
      <w:docPartBody>
        <w:p w:rsidR="00000000" w:rsidRDefault="000D0C4C" w:rsidP="000D0C4C">
          <w:pPr>
            <w:pStyle w:val="CF44CEA235D2409ABBB2DD84F8564B3912"/>
          </w:pPr>
          <w:r>
            <w:rPr>
              <w:rFonts w:hint="cs"/>
              <w:cs/>
            </w:rPr>
            <w:t>สารบัญ</w:t>
          </w:r>
        </w:p>
      </w:docPartBody>
    </w:docPart>
    <w:docPart>
      <w:docPartPr>
        <w:name w:val="0302043AE89140ED936A1002A6CF8BA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3CFC26E-5C62-41BA-B972-06EBACEE6659}"/>
      </w:docPartPr>
      <w:docPartBody>
        <w:p w:rsidR="00000000" w:rsidRDefault="00FB34E3">
          <w:pPr>
            <w:pStyle w:val="0302043AE89140ED936A1002A6CF8BA2"/>
          </w:pPr>
          <w:r w:rsidRPr="007C54B2">
            <w:rPr>
              <w:rFonts w:hint="cs"/>
              <w:b/>
              <w:bCs/>
              <w:cs/>
            </w:rPr>
            <w:t xml:space="preserve">บทที่          </w:t>
          </w:r>
          <w:r w:rsidRPr="007C54B2">
            <w:rPr>
              <w:rFonts w:hint="cs"/>
              <w:b/>
              <w:bCs/>
              <w:cs/>
            </w:rPr>
            <w:t xml:space="preserve">                                                                                         หน้า</w:t>
          </w:r>
        </w:p>
      </w:docPartBody>
    </w:docPart>
    <w:docPart>
      <w:docPartPr>
        <w:name w:val="C5014F59BB7C493FAAAB23414A6A5DB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7D29BEB-8853-4952-8DB7-B65CFA12D0FC}"/>
      </w:docPartPr>
      <w:docPartBody>
        <w:p w:rsidR="00000000" w:rsidRDefault="000D0C4C" w:rsidP="000D0C4C">
          <w:pPr>
            <w:pStyle w:val="C5014F59BB7C493FAAAB23414A6A5DBC12"/>
          </w:pPr>
          <w:r>
            <w:rPr>
              <w:rFonts w:hint="cs"/>
              <w:cs/>
            </w:rPr>
            <w:t>สารบัญตาราง</w:t>
          </w:r>
        </w:p>
      </w:docPartBody>
    </w:docPart>
    <w:docPart>
      <w:docPartPr>
        <w:name w:val="534770CC65F14B0EBCE55AEA3FC43DC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2B52319-D6ED-41BF-AEED-601E0F91DF03}"/>
      </w:docPartPr>
      <w:docPartBody>
        <w:p w:rsidR="00000000" w:rsidRDefault="00FB34E3">
          <w:pPr>
            <w:pStyle w:val="534770CC65F14B0EBCE55AEA3FC43DC6"/>
          </w:pPr>
          <w:r w:rsidRPr="007C54B2">
            <w:rPr>
              <w:rFonts w:hint="cs"/>
              <w:b/>
              <w:bCs/>
              <w:cs/>
            </w:rPr>
            <w:t xml:space="preserve">ตารางที่                                                      </w:t>
          </w:r>
          <w:r>
            <w:rPr>
              <w:rFonts w:hint="cs"/>
              <w:b/>
              <w:bCs/>
              <w:cs/>
            </w:rPr>
            <w:t xml:space="preserve">                              </w:t>
          </w:r>
          <w:r w:rsidRPr="007C54B2">
            <w:rPr>
              <w:rFonts w:hint="cs"/>
              <w:b/>
              <w:bCs/>
              <w:cs/>
            </w:rPr>
            <w:t xml:space="preserve">     หน้า</w:t>
          </w:r>
        </w:p>
      </w:docPartBody>
    </w:docPart>
    <w:docPart>
      <w:docPartPr>
        <w:name w:val="E70921F804E3483E9484093593DE9A2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E675B7C-2F80-4349-9A1C-25222B9E1688}"/>
      </w:docPartPr>
      <w:docPartBody>
        <w:p w:rsidR="00000000" w:rsidRDefault="000D0C4C" w:rsidP="000D0C4C">
          <w:pPr>
            <w:pStyle w:val="E70921F804E3483E9484093593DE9A2C12"/>
          </w:pPr>
          <w:r>
            <w:rPr>
              <w:rFonts w:hint="cs"/>
              <w:cs/>
            </w:rPr>
            <w:t>สารบัญภาพ</w:t>
          </w:r>
        </w:p>
      </w:docPartBody>
    </w:docPart>
    <w:docPart>
      <w:docPartPr>
        <w:name w:val="EC20F23B5BAE4852B754FFC6C778984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D59EC9C-2128-46E0-A6E9-CED902CAF751}"/>
      </w:docPartPr>
      <w:docPartBody>
        <w:p w:rsidR="00000000" w:rsidRDefault="00FB34E3">
          <w:pPr>
            <w:pStyle w:val="EC20F23B5BAE4852B754FFC6C7789842"/>
          </w:pPr>
          <w:r w:rsidRPr="00E5653C">
            <w:rPr>
              <w:rFonts w:hint="cs"/>
              <w:b/>
              <w:bCs/>
              <w:cs/>
            </w:rPr>
            <w:t xml:space="preserve">ภาพที่ </w:t>
          </w:r>
          <w:r>
            <w:rPr>
              <w:rFonts w:hint="cs"/>
              <w:b/>
              <w:bCs/>
              <w:cs/>
            </w:rPr>
            <w:t xml:space="preserve">                               </w:t>
          </w:r>
          <w:r>
            <w:rPr>
              <w:rFonts w:hint="cs"/>
              <w:b/>
              <w:bCs/>
              <w:cs/>
            </w:rPr>
            <w:t xml:space="preserve">                                                           </w:t>
          </w:r>
          <w:r w:rsidRPr="00E5653C">
            <w:rPr>
              <w:rFonts w:hint="cs"/>
              <w:b/>
              <w:bCs/>
              <w:cs/>
            </w:rPr>
            <w:t>หน้า</w:t>
          </w:r>
        </w:p>
      </w:docPartBody>
    </w:docPart>
    <w:docPart>
      <w:docPartPr>
        <w:name w:val="112FBEEB772B4D3AA641F40F97587EA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5981EF6-1502-4842-91BE-AB00E3EEBA78}"/>
      </w:docPartPr>
      <w:docPartBody>
        <w:p w:rsidR="00000000" w:rsidRDefault="000D0C4C" w:rsidP="000D0C4C">
          <w:pPr>
            <w:pStyle w:val="112FBEEB772B4D3AA641F40F97587EA612"/>
          </w:pPr>
          <w:r>
            <w:rPr>
              <w:rFonts w:hint="cs"/>
              <w:cs/>
            </w:rPr>
            <w:t xml:space="preserve">บทที่ 1 </w:t>
          </w:r>
          <w:r>
            <w:rPr>
              <w:cs/>
            </w:rPr>
            <w:br/>
          </w:r>
          <w:r>
            <w:rPr>
              <w:rFonts w:hint="cs"/>
              <w:cs/>
            </w:rPr>
            <w:t>บทนำ</w:t>
          </w:r>
        </w:p>
      </w:docPartBody>
    </w:docPart>
    <w:docPart>
      <w:docPartPr>
        <w:name w:val="3ABA5FD2BC4043F4B747EDD8378D18B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EDE6D71-BC8D-40DF-B54B-5A86EF9F981A}"/>
      </w:docPartPr>
      <w:docPartBody>
        <w:p w:rsidR="00000000" w:rsidRDefault="000D0C4C" w:rsidP="000D0C4C">
          <w:pPr>
            <w:pStyle w:val="3ABA5FD2BC4043F4B747EDD8378D18BD12"/>
          </w:pPr>
          <w:r>
            <w:rPr>
              <w:cs/>
            </w:rPr>
            <w:t>ความเป็นมาและความสำคัญของปัญหา</w:t>
          </w:r>
        </w:p>
      </w:docPartBody>
    </w:docPart>
    <w:docPart>
      <w:docPartPr>
        <w:name w:val="CBD337D945784B22984828EF7B7F8F4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B44D679-8C1B-4F65-8A45-1C4EDECE0A1E}"/>
      </w:docPartPr>
      <w:docPartBody>
        <w:p w:rsidR="00000000" w:rsidRDefault="000D0C4C" w:rsidP="000D0C4C">
          <w:pPr>
            <w:pStyle w:val="CBD337D945784B22984828EF7B7F8F4612"/>
          </w:pPr>
          <w:r>
            <w:rPr>
              <w:cs/>
            </w:rPr>
            <w:t>คำถามการวิจัย</w:t>
          </w:r>
        </w:p>
      </w:docPartBody>
    </w:docPart>
    <w:docPart>
      <w:docPartPr>
        <w:name w:val="6AC0FC4E4E334216A4ECE28009DD20F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9519374-7CC1-4CA2-AD86-E900448E83FF}"/>
      </w:docPartPr>
      <w:docPartBody>
        <w:p w:rsidR="00000000" w:rsidRDefault="000D0C4C" w:rsidP="000D0C4C">
          <w:pPr>
            <w:pStyle w:val="6AC0FC4E4E334216A4ECE28009DD20FE12"/>
          </w:pPr>
          <w:r>
            <w:rPr>
              <w:cs/>
            </w:rPr>
            <w:t>วัตถุประสงค์ของการวิจัย</w:t>
          </w:r>
        </w:p>
      </w:docPartBody>
    </w:docPart>
    <w:docPart>
      <w:docPartPr>
        <w:name w:val="28F6F4CBB23640D3AD1D380F0CB1CAF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CD5FE8F-4FD5-49C4-B184-76229A6F7A99}"/>
      </w:docPartPr>
      <w:docPartBody>
        <w:p w:rsidR="00000000" w:rsidRDefault="000D0C4C" w:rsidP="000D0C4C">
          <w:pPr>
            <w:pStyle w:val="28F6F4CBB23640D3AD1D380F0CB1CAF812"/>
          </w:pPr>
          <w:r>
            <w:rPr>
              <w:cs/>
            </w:rPr>
            <w:t>ขอบเขตของการวิจัย</w:t>
          </w:r>
        </w:p>
      </w:docPartBody>
    </w:docPart>
    <w:docPart>
      <w:docPartPr>
        <w:name w:val="2F76971EFB1345C3AFB889EBABEDB16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EFF8A2-15C6-427C-8820-D007A1A08E10}"/>
      </w:docPartPr>
      <w:docPartBody>
        <w:p w:rsidR="00000000" w:rsidRDefault="000D0C4C" w:rsidP="000D0C4C">
          <w:pPr>
            <w:pStyle w:val="2F76971EFB1345C3AFB889EBABEDB16A12"/>
          </w:pPr>
          <w:r>
            <w:rPr>
              <w:cs/>
            </w:rPr>
            <w:t>นิยามศัพท์เฉพาะ</w:t>
          </w:r>
        </w:p>
      </w:docPartBody>
    </w:docPart>
    <w:docPart>
      <w:docPartPr>
        <w:name w:val="DF28418522F744DB904758A4C6C9E56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AA260B6-38BF-4201-9FAF-62AAD999DA97}"/>
      </w:docPartPr>
      <w:docPartBody>
        <w:p w:rsidR="00000000" w:rsidRDefault="000D0C4C" w:rsidP="000D0C4C">
          <w:pPr>
            <w:pStyle w:val="DF28418522F744DB904758A4C6C9E56D12"/>
          </w:pPr>
          <w:r>
            <w:rPr>
              <w:cs/>
            </w:rPr>
            <w:t>สมมติฐานการวิจัย</w:t>
          </w:r>
        </w:p>
      </w:docPartBody>
    </w:docPart>
    <w:docPart>
      <w:docPartPr>
        <w:name w:val="F5A133FC305240D7956FB4C9355E182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805BFF2-FE29-482D-9E47-40A6C593601C}"/>
      </w:docPartPr>
      <w:docPartBody>
        <w:p w:rsidR="00000000" w:rsidRDefault="000D0C4C" w:rsidP="000D0C4C">
          <w:pPr>
            <w:pStyle w:val="F5A133FC305240D7956FB4C9355E182712"/>
          </w:pPr>
          <w:r>
            <w:rPr>
              <w:cs/>
            </w:rPr>
            <w:t>ประโยชน์ที่ได้รับ</w:t>
          </w:r>
          <w:r>
            <w:rPr>
              <w:rFonts w:hint="cs"/>
              <w:cs/>
            </w:rPr>
            <w:t>จากงานวิจัย</w:t>
          </w:r>
        </w:p>
      </w:docPartBody>
    </w:docPart>
    <w:docPart>
      <w:docPartPr>
        <w:name w:val="C96CB20F3369423CB8F2007694F8A63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7BEFFEE-DFBA-433A-B670-7D916687B8E5}"/>
      </w:docPartPr>
      <w:docPartBody>
        <w:p w:rsidR="00000000" w:rsidRDefault="000D0C4C" w:rsidP="000D0C4C">
          <w:pPr>
            <w:pStyle w:val="C96CB20F3369423CB8F2007694F8A63312"/>
          </w:pPr>
          <w:r>
            <w:rPr>
              <w:cs/>
            </w:rPr>
            <w:t>กรอบแนวคิดการวิจั</w:t>
          </w:r>
          <w:r>
            <w:rPr>
              <w:rFonts w:hint="cs"/>
              <w:cs/>
            </w:rPr>
            <w:t>ย</w:t>
          </w:r>
        </w:p>
      </w:docPartBody>
    </w:docPart>
    <w:docPart>
      <w:docPartPr>
        <w:name w:val="872A6DCCB9FB425FABC9592A4EACF33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5C6C420-74D9-41F5-971E-7E0A4D67883E}"/>
      </w:docPartPr>
      <w:docPartBody>
        <w:p w:rsidR="00000000" w:rsidRDefault="000D0C4C" w:rsidP="000D0C4C">
          <w:pPr>
            <w:pStyle w:val="872A6DCCB9FB425FABC9592A4EACF33012"/>
          </w:pPr>
          <w:r>
            <w:rPr>
              <w:rFonts w:hint="cs"/>
              <w:cs/>
            </w:rPr>
            <w:t xml:space="preserve">บทที่ 2 </w:t>
          </w:r>
          <w:r>
            <w:rPr>
              <w:cs/>
            </w:rPr>
            <w:br/>
          </w:r>
          <w:r w:rsidRPr="00C75BA0">
            <w:rPr>
              <w:cs/>
            </w:rPr>
            <w:t>เอกสารและงานวิจัยที่เกี่ยวข้อง</w:t>
          </w:r>
        </w:p>
      </w:docPartBody>
    </w:docPart>
    <w:docPart>
      <w:docPartPr>
        <w:name w:val="5B7ADDDEC2AE4345BB3235F04F32B03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1D7C330-5ECD-4FD6-BF7F-84C780A1ACAB}"/>
      </w:docPartPr>
      <w:docPartBody>
        <w:p w:rsidR="00000000" w:rsidRDefault="000D0C4C" w:rsidP="000D0C4C">
          <w:pPr>
            <w:pStyle w:val="5B7ADDDEC2AE4345BB3235F04F32B03F12"/>
          </w:pPr>
          <w:r>
            <w:rPr>
              <w:rFonts w:hint="cs"/>
              <w:cs/>
            </w:rPr>
            <w:t xml:space="preserve">บทที่ 3 </w:t>
          </w:r>
          <w:r>
            <w:rPr>
              <w:cs/>
            </w:rPr>
            <w:br/>
            <w:t>ระเบียบวิธีดำ</w:t>
          </w:r>
          <w:r w:rsidRPr="00560143">
            <w:rPr>
              <w:cs/>
            </w:rPr>
            <w:t>เนินการวิจัย</w:t>
          </w:r>
        </w:p>
      </w:docPartBody>
    </w:docPart>
    <w:docPart>
      <w:docPartPr>
        <w:name w:val="D7998115EDC44B678BBB6A966A648BB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14EA904-6D05-47A1-8E3D-0719E05B9B08}"/>
      </w:docPartPr>
      <w:docPartBody>
        <w:p w:rsidR="00000000" w:rsidRDefault="000D0C4C" w:rsidP="000D0C4C">
          <w:pPr>
            <w:pStyle w:val="D7998115EDC44B678BBB6A966A648BB312"/>
          </w:pPr>
          <w:r w:rsidRPr="00432D8E">
            <w:rPr>
              <w:rFonts w:hint="cs"/>
              <w:cs/>
            </w:rPr>
            <w:t>บรรณานุกรม</w:t>
          </w:r>
        </w:p>
      </w:docPartBody>
    </w:docPart>
    <w:docPart>
      <w:docPartPr>
        <w:name w:val="2C52ADE03C3E413BA2C6CF805A5E240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1C9CE19-BCCB-4075-90C6-67D0EDA5614B}"/>
      </w:docPartPr>
      <w:docPartBody>
        <w:p w:rsidR="00000000" w:rsidRDefault="000D0C4C" w:rsidP="000D0C4C">
          <w:pPr>
            <w:pStyle w:val="2C52ADE03C3E413BA2C6CF805A5E240312"/>
          </w:pPr>
          <w:r w:rsidRPr="000A0A80">
            <w:rPr>
              <w:rFonts w:hint="cs"/>
              <w:b/>
              <w:bCs/>
              <w:cs/>
            </w:rPr>
            <w:t>บรรณานุกรม</w:t>
          </w:r>
        </w:p>
      </w:docPartBody>
    </w:docPart>
    <w:docPart>
      <w:docPartPr>
        <w:name w:val="7689597F4266427A8F56AC16BC34099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2CAB8D0-9324-4A3A-A61C-C9DC6B5F9A1A}"/>
      </w:docPartPr>
      <w:docPartBody>
        <w:p w:rsidR="00000000" w:rsidRDefault="000D0C4C" w:rsidP="000D0C4C">
          <w:pPr>
            <w:pStyle w:val="7689597F4266427A8F56AC16BC34099712"/>
          </w:pPr>
          <w:r>
            <w:rPr>
              <w:rFonts w:hint="cs"/>
              <w:cs/>
            </w:rPr>
            <w:t>ประวัติย่อผู้วิจัย</w:t>
          </w:r>
        </w:p>
      </w:docPartBody>
    </w:docPart>
    <w:docPart>
      <w:docPartPr>
        <w:name w:val="E3FC28116C294A828BFD2DA04494710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13E3A54-E9F8-42C0-BA5A-D7920097C9AB}"/>
      </w:docPartPr>
      <w:docPartBody>
        <w:p w:rsidR="00000000" w:rsidRDefault="000D0C4C" w:rsidP="000D0C4C">
          <w:pPr>
            <w:pStyle w:val="E3FC28116C294A828BFD2DA04494710912"/>
          </w:pPr>
          <w:r w:rsidRPr="000A0A80">
            <w:rPr>
              <w:rFonts w:hint="cs"/>
              <w:b/>
              <w:bCs/>
              <w:cs/>
            </w:rPr>
            <w:t>ประวัติย่อผู้วิจัย</w:t>
          </w:r>
        </w:p>
      </w:docPartBody>
    </w:docPart>
    <w:docPart>
      <w:docPartPr>
        <w:name w:val="EFD38E484FFC4139B4D53628E1ED6D9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605EE27-0073-40E7-9C5E-241415F8EBE0}"/>
      </w:docPartPr>
      <w:docPartBody>
        <w:p w:rsidR="00000000" w:rsidRDefault="000D0C4C" w:rsidP="000D0C4C">
          <w:pPr>
            <w:pStyle w:val="EFD38E484FFC4139B4D53628E1ED6D9012"/>
          </w:pPr>
          <w:r w:rsidRPr="00AF7B5E">
            <w:rPr>
              <w:rFonts w:hint="cs"/>
              <w:b/>
              <w:bCs/>
              <w:cs/>
            </w:rPr>
            <w:t>ชื่อ-สกุล</w:t>
          </w:r>
        </w:p>
      </w:docPartBody>
    </w:docPart>
    <w:docPart>
      <w:docPartPr>
        <w:name w:val="E7CB4D676D8D4BD49C8444AEB788D07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B14C139-B90C-40AA-87CE-359806AF0314}"/>
      </w:docPartPr>
      <w:docPartBody>
        <w:p w:rsidR="00000000" w:rsidRDefault="000D0C4C" w:rsidP="000D0C4C">
          <w:pPr>
            <w:pStyle w:val="E7CB4D676D8D4BD49C8444AEB788D07412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8C7DC307B214F5DAB10EE4079EC575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3D9EC31-D0C2-427D-B19F-0F1B28EF2C17}"/>
      </w:docPartPr>
      <w:docPartBody>
        <w:p w:rsidR="00000000" w:rsidRDefault="000D0C4C" w:rsidP="000D0C4C">
          <w:pPr>
            <w:pStyle w:val="38C7DC307B214F5DAB10EE4079EC575212"/>
          </w:pPr>
          <w:r w:rsidRPr="00AF7B5E">
            <w:rPr>
              <w:rFonts w:hint="cs"/>
              <w:b/>
              <w:bCs/>
              <w:cs/>
            </w:rPr>
            <w:t>วัน เดือน ปี เกิด</w:t>
          </w:r>
        </w:p>
      </w:docPartBody>
    </w:docPart>
    <w:docPart>
      <w:docPartPr>
        <w:name w:val="6BCE73E201864BEC9FB11BADCF81B1E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4E48186-52B3-47C7-B20B-52EA881A472B}"/>
      </w:docPartPr>
      <w:docPartBody>
        <w:p w:rsidR="00000000" w:rsidRDefault="000D0C4C" w:rsidP="000D0C4C">
          <w:pPr>
            <w:pStyle w:val="6BCE73E201864BEC9FB11BADCF81B1EB12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2F88F308FA7C4AA3B77E33780E310E4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778CD0B-3650-4A1B-9938-8FAE15EBC478}"/>
      </w:docPartPr>
      <w:docPartBody>
        <w:p w:rsidR="00000000" w:rsidRDefault="000D0C4C" w:rsidP="000D0C4C">
          <w:pPr>
            <w:pStyle w:val="2F88F308FA7C4AA3B77E33780E310E4812"/>
          </w:pPr>
          <w:r w:rsidRPr="00AF7B5E">
            <w:rPr>
              <w:b/>
              <w:bCs/>
              <w:cs/>
            </w:rPr>
            <w:t>ที่อยู่ปัจจุบัน</w:t>
          </w:r>
        </w:p>
      </w:docPartBody>
    </w:docPart>
    <w:docPart>
      <w:docPartPr>
        <w:name w:val="A2E845D7C0F64CF0978BB809EC7C6D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43C5E49-3A2E-45FF-A60D-3384BA4990EF}"/>
      </w:docPartPr>
      <w:docPartBody>
        <w:p w:rsidR="00000000" w:rsidRDefault="000D0C4C" w:rsidP="000D0C4C">
          <w:pPr>
            <w:pStyle w:val="A2E845D7C0F64CF0978BB809EC7C6DC112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9C2A6427CAF4326BD0EE6B271885E8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C7CC9AF-C253-4753-B6C7-2D6676E361AE}"/>
      </w:docPartPr>
      <w:docPartBody>
        <w:p w:rsidR="00000000" w:rsidRDefault="000D0C4C" w:rsidP="000D0C4C">
          <w:pPr>
            <w:pStyle w:val="E9C2A6427CAF4326BD0EE6B271885E8A12"/>
          </w:pPr>
          <w:r w:rsidRPr="00AF7B5E">
            <w:rPr>
              <w:b/>
              <w:bCs/>
              <w:cs/>
            </w:rPr>
            <w:t>ประวัติการศึกษา</w:t>
          </w:r>
        </w:p>
      </w:docPartBody>
    </w:docPart>
    <w:docPart>
      <w:docPartPr>
        <w:name w:val="387E1B40AC40426BAE1828F2C609750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F51115F-4121-47FC-9C8A-291C84195A2E}"/>
      </w:docPartPr>
      <w:docPartBody>
        <w:p w:rsidR="00000000" w:rsidRDefault="000D0C4C" w:rsidP="000D0C4C">
          <w:pPr>
            <w:pStyle w:val="387E1B40AC40426BAE1828F2C609750F12"/>
          </w:pPr>
          <w:r w:rsidRPr="00F90D55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B5CD93E62017418EB1028CD07C81FBA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AD53CB5-CDC8-42DA-8D85-4CAD5D0E9920}"/>
      </w:docPartPr>
      <w:docPartBody>
        <w:p w:rsidR="00000000" w:rsidRDefault="000D0C4C" w:rsidP="000D0C4C">
          <w:pPr>
            <w:pStyle w:val="B5CD93E62017418EB1028CD07C81FBAF12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9FF8023F17B640568A9F77B26A25745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9648D33-50E7-4CFE-AC8E-C512A5766D98}"/>
      </w:docPartPr>
      <w:docPartBody>
        <w:p w:rsidR="00000000" w:rsidRDefault="000D0C4C" w:rsidP="000D0C4C">
          <w:pPr>
            <w:pStyle w:val="9FF8023F17B640568A9F77B26A25745212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05A1C4AA3D794FD8AB65FD74B7CF43E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DD74005-BA30-4147-8141-8390D30696CB}"/>
      </w:docPartPr>
      <w:docPartBody>
        <w:p w:rsidR="00000000" w:rsidRDefault="000D0C4C" w:rsidP="000D0C4C">
          <w:pPr>
            <w:pStyle w:val="05A1C4AA3D794FD8AB65FD74B7CF43EC12"/>
          </w:pPr>
          <w:r w:rsidRPr="005936AF">
            <w:rPr>
              <w:rStyle w:val="a3"/>
              <w:rFonts w:hint="cs"/>
              <w:i/>
              <w:iCs/>
              <w:cs/>
            </w:rPr>
            <w:t>ชื่อหนังสือ</w:t>
          </w:r>
        </w:p>
      </w:docPartBody>
    </w:docPart>
    <w:docPart>
      <w:docPartPr>
        <w:name w:val="7DCC1A8C742F4764A08692E138B4C12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E576AB3-E72C-4701-83F6-58BC651C0704}"/>
      </w:docPartPr>
      <w:docPartBody>
        <w:p w:rsidR="00000000" w:rsidRDefault="000D0C4C" w:rsidP="000D0C4C">
          <w:pPr>
            <w:pStyle w:val="7DCC1A8C742F4764A08692E138B4C12212"/>
          </w:pPr>
          <w:r w:rsidRPr="00F90D55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27627933CECA40EF9BC3A0F73485EF0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5B3D64F-A997-499A-AA52-09E8A0260CAF}"/>
      </w:docPartPr>
      <w:docPartBody>
        <w:p w:rsidR="00000000" w:rsidRDefault="000D0C4C" w:rsidP="000D0C4C">
          <w:pPr>
            <w:pStyle w:val="27627933CECA40EF9BC3A0F73485EF0212"/>
          </w:pPr>
          <w:r>
            <w:rPr>
              <w:rStyle w:val="a3"/>
              <w:cs/>
            </w:rPr>
            <w:t>สถานที่พิมพ์</w:t>
          </w:r>
        </w:p>
      </w:docPartBody>
    </w:docPart>
    <w:docPart>
      <w:docPartPr>
        <w:name w:val="03D79AE110554EB3BEEB2499E3C899B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86F289B-AE41-4476-BE05-AEFF41C5C3D5}"/>
      </w:docPartPr>
      <w:docPartBody>
        <w:p w:rsidR="00000000" w:rsidRDefault="000D0C4C" w:rsidP="000D0C4C">
          <w:pPr>
            <w:pStyle w:val="03D79AE110554EB3BEEB2499E3C899BD12"/>
          </w:pPr>
          <w:r>
            <w:rPr>
              <w:rStyle w:val="a3"/>
              <w:rFonts w:hint="cs"/>
              <w:cs/>
            </w:rPr>
            <w:t>สำนักพิมพ์</w:t>
          </w:r>
        </w:p>
      </w:docPartBody>
    </w:docPart>
    <w:docPart>
      <w:docPartPr>
        <w:name w:val="F9DA4C396E774F2C850A4586CFFD330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B24F785-27F5-4A68-8E0B-04CF882FC5BE}"/>
      </w:docPartPr>
      <w:docPartBody>
        <w:p w:rsidR="00000000" w:rsidRDefault="000D0C4C" w:rsidP="000D0C4C">
          <w:pPr>
            <w:pStyle w:val="F9DA4C396E774F2C850A4586CFFD330712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1261938667FA4597BA008AC67954665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C6ABCA7-34C8-482F-9BD5-3C7D028027B2}"/>
      </w:docPartPr>
      <w:docPartBody>
        <w:p w:rsidR="00000000" w:rsidRDefault="000D0C4C" w:rsidP="000D0C4C">
          <w:pPr>
            <w:pStyle w:val="1261938667FA4597BA008AC67954665512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CE09B348CB6843AC913B20A05F68D24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784050D-AD6A-434A-B550-2325A4B418A3}"/>
      </w:docPartPr>
      <w:docPartBody>
        <w:p w:rsidR="00000000" w:rsidRDefault="000D0C4C" w:rsidP="000D0C4C">
          <w:pPr>
            <w:pStyle w:val="CE09B348CB6843AC913B20A05F68D24A12"/>
          </w:pPr>
          <w:r>
            <w:rPr>
              <w:rStyle w:val="a3"/>
              <w:rFonts w:hint="cs"/>
              <w:cs/>
            </w:rPr>
            <w:t>ชื่อบทความ</w:t>
          </w:r>
        </w:p>
      </w:docPartBody>
    </w:docPart>
    <w:docPart>
      <w:docPartPr>
        <w:name w:val="6B2A7B351A87485D8770A8E677C5E45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71A2ADE-511E-4B49-97FB-B0CC1666CA39}"/>
      </w:docPartPr>
      <w:docPartBody>
        <w:p w:rsidR="00000000" w:rsidRDefault="000D0C4C" w:rsidP="000D0C4C">
          <w:pPr>
            <w:pStyle w:val="6B2A7B351A87485D8770A8E677C5E45812"/>
          </w:pPr>
          <w:r>
            <w:rPr>
              <w:rStyle w:val="a3"/>
              <w:rFonts w:hint="cs"/>
              <w:cs/>
            </w:rPr>
            <w:t>ชื่อบรรณาธิการ</w:t>
          </w:r>
        </w:p>
      </w:docPartBody>
    </w:docPart>
    <w:docPart>
      <w:docPartPr>
        <w:name w:val="0C8B9EF0B8CB4D569C030E05B51390B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885D41E-680A-471C-A36F-ED6388EBA004}"/>
      </w:docPartPr>
      <w:docPartBody>
        <w:p w:rsidR="00000000" w:rsidRDefault="000D0C4C" w:rsidP="000D0C4C">
          <w:pPr>
            <w:pStyle w:val="0C8B9EF0B8CB4D569C030E05B51390B312"/>
          </w:pPr>
          <w:r w:rsidRPr="00647CA8">
            <w:rPr>
              <w:rStyle w:val="a3"/>
              <w:rFonts w:hint="cs"/>
              <w:i/>
              <w:iCs/>
              <w:cs/>
            </w:rPr>
            <w:t>ชื่อหนังสือ</w:t>
          </w:r>
        </w:p>
      </w:docPartBody>
    </w:docPart>
    <w:docPart>
      <w:docPartPr>
        <w:name w:val="35BE4F340007466296B7B8E30356F99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7173EF5-D515-4105-8EE3-1334C118F173}"/>
      </w:docPartPr>
      <w:docPartBody>
        <w:p w:rsidR="00000000" w:rsidRDefault="000D0C4C" w:rsidP="000D0C4C">
          <w:pPr>
            <w:pStyle w:val="35BE4F340007466296B7B8E30356F99D12"/>
          </w:pPr>
          <w:r>
            <w:rPr>
              <w:rStyle w:val="a3"/>
              <w:rFonts w:hint="cs"/>
              <w:cs/>
            </w:rPr>
            <w:t>เลขหน้าที่อ้างอิง</w:t>
          </w:r>
        </w:p>
      </w:docPartBody>
    </w:docPart>
    <w:docPart>
      <w:docPartPr>
        <w:name w:val="854A515693F444429D2CD1C4C8F5992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C48A690-17F5-413C-A399-F762F57AC2C1}"/>
      </w:docPartPr>
      <w:docPartBody>
        <w:p w:rsidR="00000000" w:rsidRDefault="000D0C4C" w:rsidP="000D0C4C">
          <w:pPr>
            <w:pStyle w:val="854A515693F444429D2CD1C4C8F5992D12"/>
          </w:pPr>
          <w:r>
            <w:rPr>
              <w:rStyle w:val="a3"/>
              <w:rFonts w:hint="cs"/>
              <w:cs/>
            </w:rPr>
            <w:t>สถานที่พิมพ์</w:t>
          </w:r>
        </w:p>
      </w:docPartBody>
    </w:docPart>
    <w:docPart>
      <w:docPartPr>
        <w:name w:val="F36CB2E4CD5642F98679931B25E261C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B5EDA45-1F1B-4C98-8450-F556677DF8B6}"/>
      </w:docPartPr>
      <w:docPartBody>
        <w:p w:rsidR="00000000" w:rsidRDefault="000D0C4C" w:rsidP="000D0C4C">
          <w:pPr>
            <w:pStyle w:val="F36CB2E4CD5642F98679931B25E261CA12"/>
          </w:pPr>
          <w:r>
            <w:rPr>
              <w:rStyle w:val="a3"/>
              <w:rFonts w:hint="cs"/>
              <w:cs/>
            </w:rPr>
            <w:t>สำนักพิมพ์หรือโรงพิมพ์</w:t>
          </w:r>
        </w:p>
      </w:docPartBody>
    </w:docPart>
    <w:docPart>
      <w:docPartPr>
        <w:name w:val="CDEC1DB0A08B4FC6B05F8574CF8A0BC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1304E78-0F05-4386-BD33-9E46DE228948}"/>
      </w:docPartPr>
      <w:docPartBody>
        <w:p w:rsidR="00000000" w:rsidRDefault="000D0C4C" w:rsidP="000D0C4C">
          <w:pPr>
            <w:pStyle w:val="CDEC1DB0A08B4FC6B05F8574CF8A0BC412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FEB61B4980C141C8B6684306F5FAAD8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570601B-FC12-4A65-8A8A-253058DF1E3B}"/>
      </w:docPartPr>
      <w:docPartBody>
        <w:p w:rsidR="00000000" w:rsidRDefault="000D0C4C" w:rsidP="000D0C4C">
          <w:pPr>
            <w:pStyle w:val="FEB61B4980C141C8B6684306F5FAAD8E12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62BDA62D69B84C6A9A7AF36FD6C7B6A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1D7D939-5EFF-441D-9043-D0A3ABA60DD9}"/>
      </w:docPartPr>
      <w:docPartBody>
        <w:p w:rsidR="00000000" w:rsidRDefault="000D0C4C" w:rsidP="000D0C4C">
          <w:pPr>
            <w:pStyle w:val="62BDA62D69B84C6A9A7AF36FD6C7B6A812"/>
          </w:pPr>
          <w:r>
            <w:rPr>
              <w:rStyle w:val="a3"/>
              <w:rFonts w:hint="cs"/>
              <w:cs/>
            </w:rPr>
            <w:t>ชื่อบทความ</w:t>
          </w:r>
        </w:p>
      </w:docPartBody>
    </w:docPart>
    <w:docPart>
      <w:docPartPr>
        <w:name w:val="E9FAB119AC0541ECB5FF6BDE1C82BBD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311C363-24F1-4700-87B3-3B772C7EAE12}"/>
      </w:docPartPr>
      <w:docPartBody>
        <w:p w:rsidR="00000000" w:rsidRDefault="000D0C4C" w:rsidP="000D0C4C">
          <w:pPr>
            <w:pStyle w:val="E9FAB119AC0541ECB5FF6BDE1C82BBDA12"/>
          </w:pPr>
          <w:r w:rsidRPr="00647CA8">
            <w:rPr>
              <w:rStyle w:val="a3"/>
              <w:rFonts w:hint="cs"/>
              <w:i/>
              <w:iCs/>
              <w:cs/>
            </w:rPr>
            <w:t>ชื่อวารสาร</w:t>
          </w:r>
        </w:p>
      </w:docPartBody>
    </w:docPart>
    <w:docPart>
      <w:docPartPr>
        <w:name w:val="A8219C51C27643A593EAC79017A4C1C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0A8EDDB-2341-4689-BBC8-784B7601DBEF}"/>
      </w:docPartPr>
      <w:docPartBody>
        <w:p w:rsidR="00000000" w:rsidRDefault="000D0C4C" w:rsidP="000D0C4C">
          <w:pPr>
            <w:pStyle w:val="A8219C51C27643A593EAC79017A4C1CD12"/>
          </w:pPr>
          <w:r>
            <w:rPr>
              <w:rStyle w:val="a3"/>
              <w:rFonts w:hint="cs"/>
              <w:cs/>
            </w:rPr>
            <w:t>ปีที่</w:t>
          </w:r>
        </w:p>
      </w:docPartBody>
    </w:docPart>
    <w:docPart>
      <w:docPartPr>
        <w:name w:val="C171ABE2D77343629AF0F95312983A4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4EA82B6-D47E-4E86-A6EB-813D97553BC2}"/>
      </w:docPartPr>
      <w:docPartBody>
        <w:p w:rsidR="00000000" w:rsidRDefault="000D0C4C" w:rsidP="000D0C4C">
          <w:pPr>
            <w:pStyle w:val="C171ABE2D77343629AF0F95312983A4512"/>
          </w:pPr>
          <w:r>
            <w:rPr>
              <w:rStyle w:val="a3"/>
              <w:rFonts w:hint="cs"/>
              <w:cs/>
            </w:rPr>
            <w:t>ฉบับที่</w:t>
          </w:r>
        </w:p>
      </w:docPartBody>
    </w:docPart>
    <w:docPart>
      <w:docPartPr>
        <w:name w:val="2713FADD5B844E9985914878813CA25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E933554-97DB-41BB-B371-ADD0D3118FE2}"/>
      </w:docPartPr>
      <w:docPartBody>
        <w:p w:rsidR="00000000" w:rsidRDefault="000D0C4C" w:rsidP="000D0C4C">
          <w:pPr>
            <w:pStyle w:val="2713FADD5B844E9985914878813CA25712"/>
          </w:pPr>
          <w:r>
            <w:rPr>
              <w:rStyle w:val="a3"/>
              <w:rFonts w:hint="cs"/>
              <w:cs/>
            </w:rPr>
            <w:t xml:space="preserve">เลขหน้าแรกของบทความ </w:t>
          </w:r>
          <w:r>
            <w:rPr>
              <w:rStyle w:val="a3"/>
              <w:cs/>
            </w:rPr>
            <w:t>–</w:t>
          </w:r>
          <w:r>
            <w:rPr>
              <w:rStyle w:val="a3"/>
              <w:rFonts w:hint="cs"/>
              <w:cs/>
            </w:rPr>
            <w:t xml:space="preserve"> เลขหน้าสุดท้ายของบทความที่ตีพิมพ์</w:t>
          </w:r>
        </w:p>
      </w:docPartBody>
    </w:docPart>
    <w:docPart>
      <w:docPartPr>
        <w:name w:val="E43054F4BE4B479BB5C4117E300022B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0A70430-0E25-4569-96A0-0BAEDFAB9FD6}"/>
      </w:docPartPr>
      <w:docPartBody>
        <w:p w:rsidR="00000000" w:rsidRDefault="000D0C4C" w:rsidP="000D0C4C">
          <w:pPr>
            <w:pStyle w:val="E43054F4BE4B479BB5C4117E300022B212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0D34B059CFE14A4D899B5AE3B354B65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3CFE8A4-26D0-473C-9300-E59140954486}"/>
      </w:docPartPr>
      <w:docPartBody>
        <w:p w:rsidR="00000000" w:rsidRDefault="000D0C4C" w:rsidP="000D0C4C">
          <w:pPr>
            <w:pStyle w:val="0D34B059CFE14A4D899B5AE3B354B65E12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9D41D2C02B014AFC8A646A1C67A1E45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8141422-A986-4D69-8B45-E591B99A6E5A}"/>
      </w:docPartPr>
      <w:docPartBody>
        <w:p w:rsidR="00000000" w:rsidRDefault="000D0C4C" w:rsidP="000D0C4C">
          <w:pPr>
            <w:pStyle w:val="9D41D2C02B014AFC8A646A1C67A1E45F12"/>
          </w:pPr>
          <w:r>
            <w:rPr>
              <w:rStyle w:val="a3"/>
              <w:rFonts w:hint="cs"/>
              <w:cs/>
            </w:rPr>
            <w:t>ชื่อบทความ</w:t>
          </w:r>
        </w:p>
      </w:docPartBody>
    </w:docPart>
    <w:docPart>
      <w:docPartPr>
        <w:name w:val="593AA0D4B86F4C7980121EBFDB1A938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D9BF6AC-9C5A-46F0-A5FB-6B2DE2BB68F6}"/>
      </w:docPartPr>
      <w:docPartBody>
        <w:p w:rsidR="00000000" w:rsidRDefault="000D0C4C" w:rsidP="000D0C4C">
          <w:pPr>
            <w:pStyle w:val="593AA0D4B86F4C7980121EBFDB1A938512"/>
          </w:pPr>
          <w:r>
            <w:rPr>
              <w:rStyle w:val="a3"/>
              <w:rFonts w:hint="cs"/>
              <w:i/>
              <w:iCs/>
              <w:cs/>
            </w:rPr>
            <w:t>ชื่อสารานุกรม</w:t>
          </w:r>
        </w:p>
      </w:docPartBody>
    </w:docPart>
    <w:docPart>
      <w:docPartPr>
        <w:name w:val="D688BDD7B2994ADC92E8C551EB3B244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C1FEE7B-2397-4339-975F-794134D807D8}"/>
      </w:docPartPr>
      <w:docPartBody>
        <w:p w:rsidR="00000000" w:rsidRDefault="000D0C4C" w:rsidP="000D0C4C">
          <w:pPr>
            <w:pStyle w:val="D688BDD7B2994ADC92E8C551EB3B244812"/>
          </w:pPr>
          <w:r>
            <w:rPr>
              <w:rStyle w:val="a3"/>
              <w:rFonts w:hint="cs"/>
              <w:cs/>
            </w:rPr>
            <w:t>เล่มที่อ้าง</w:t>
          </w:r>
          <w:r>
            <w:rPr>
              <w:rStyle w:val="a3"/>
            </w:rPr>
            <w:t xml:space="preserve">, </w:t>
          </w:r>
          <w:r>
            <w:rPr>
              <w:rStyle w:val="a3"/>
              <w:rFonts w:hint="cs"/>
              <w:cs/>
            </w:rPr>
            <w:t>หน้า เลขหน้าที่อ้าง</w:t>
          </w:r>
        </w:p>
      </w:docPartBody>
    </w:docPart>
    <w:docPart>
      <w:docPartPr>
        <w:name w:val="F3806E3DACDE4B05B22EDA4A7C4FB6F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801B185-4285-4F26-AAFF-969FC097524C}"/>
      </w:docPartPr>
      <w:docPartBody>
        <w:p w:rsidR="00000000" w:rsidRDefault="000D0C4C" w:rsidP="000D0C4C">
          <w:pPr>
            <w:pStyle w:val="F3806E3DACDE4B05B22EDA4A7C4FB6F612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B25877462F364B99BE82BEB8C29BB8A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0164385-5DA4-4C3B-AA3B-FCA8464F44DA}"/>
      </w:docPartPr>
      <w:docPartBody>
        <w:p w:rsidR="00000000" w:rsidRDefault="000D0C4C" w:rsidP="000D0C4C">
          <w:pPr>
            <w:pStyle w:val="B25877462F364B99BE82BEB8C29BB8AC12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413725F39BA44094A86E8D99D9B0405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BBE4A9D-D38B-4E08-94E9-138EC2F355C7}"/>
      </w:docPartPr>
      <w:docPartBody>
        <w:p w:rsidR="00000000" w:rsidRDefault="000D0C4C" w:rsidP="000D0C4C">
          <w:pPr>
            <w:pStyle w:val="413725F39BA44094A86E8D99D9B0405912"/>
          </w:pPr>
          <w:r>
            <w:rPr>
              <w:rStyle w:val="a3"/>
              <w:rFonts w:hint="cs"/>
              <w:cs/>
            </w:rPr>
            <w:t>วันที่</w:t>
          </w:r>
        </w:p>
      </w:docPartBody>
    </w:docPart>
    <w:docPart>
      <w:docPartPr>
        <w:name w:val="DC2B16CBB4FD4E418EA711413568F7E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E9081DD-0A82-4402-8061-3E0D79D80243}"/>
      </w:docPartPr>
      <w:docPartBody>
        <w:p w:rsidR="00000000" w:rsidRDefault="000D0C4C" w:rsidP="000D0C4C">
          <w:pPr>
            <w:pStyle w:val="DC2B16CBB4FD4E418EA711413568F7E612"/>
          </w:pPr>
          <w:r>
            <w:rPr>
              <w:rStyle w:val="a3"/>
              <w:rFonts w:hint="cs"/>
              <w:cs/>
            </w:rPr>
            <w:t>เดือน</w:t>
          </w:r>
        </w:p>
      </w:docPartBody>
    </w:docPart>
    <w:docPart>
      <w:docPartPr>
        <w:name w:val="8BAEBEC57E624773B08ED54A1028771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95F67F8-98A4-4D92-9A3A-EF0FA43C77AC}"/>
      </w:docPartPr>
      <w:docPartBody>
        <w:p w:rsidR="00000000" w:rsidRDefault="000D0C4C" w:rsidP="000D0C4C">
          <w:pPr>
            <w:pStyle w:val="8BAEBEC57E624773B08ED54A1028771012"/>
          </w:pPr>
          <w:r>
            <w:rPr>
              <w:rStyle w:val="a3"/>
              <w:rFonts w:hint="cs"/>
              <w:cs/>
            </w:rPr>
            <w:t>ชื่อบทความ</w:t>
          </w:r>
        </w:p>
      </w:docPartBody>
    </w:docPart>
    <w:docPart>
      <w:docPartPr>
        <w:name w:val="153E3D2568B845A08DB84029A779A9E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270E47F-C5E2-40CE-9857-080C9E8702CB}"/>
      </w:docPartPr>
      <w:docPartBody>
        <w:p w:rsidR="00000000" w:rsidRDefault="000D0C4C" w:rsidP="000D0C4C">
          <w:pPr>
            <w:pStyle w:val="153E3D2568B845A08DB84029A779A9E112"/>
          </w:pPr>
          <w:r w:rsidRPr="004522A2">
            <w:rPr>
              <w:rStyle w:val="a3"/>
              <w:rFonts w:hint="cs"/>
              <w:i/>
              <w:iCs/>
              <w:cs/>
            </w:rPr>
            <w:t>ชื่อหนังสือพิมพ์</w:t>
          </w:r>
        </w:p>
      </w:docPartBody>
    </w:docPart>
    <w:docPart>
      <w:docPartPr>
        <w:name w:val="6C52653576FD4A5B9B36AE9248FBF5B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DDC4956-AA65-4888-BBAF-8905924DA6B2}"/>
      </w:docPartPr>
      <w:docPartBody>
        <w:p w:rsidR="00000000" w:rsidRDefault="000D0C4C" w:rsidP="000D0C4C">
          <w:pPr>
            <w:pStyle w:val="6C52653576FD4A5B9B36AE9248FBF5B212"/>
          </w:pPr>
          <w:r>
            <w:rPr>
              <w:rStyle w:val="a3"/>
              <w:rFonts w:hint="cs"/>
              <w:cs/>
            </w:rPr>
            <w:t>เลขหน้า</w:t>
          </w:r>
        </w:p>
      </w:docPartBody>
    </w:docPart>
    <w:docPart>
      <w:docPartPr>
        <w:name w:val="1625D60D74F545209EB2BD77CCF1FD6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65B7814-5658-442E-B55F-99E26DB70DED}"/>
      </w:docPartPr>
      <w:docPartBody>
        <w:p w:rsidR="00000000" w:rsidRDefault="000D0C4C" w:rsidP="000D0C4C">
          <w:pPr>
            <w:pStyle w:val="1625D60D74F545209EB2BD77CCF1FD6312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9665A462252640D6A413FD1CA54DB2E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DBEDBCE-03C8-4EA1-97A4-4722D2EE12F0}"/>
      </w:docPartPr>
      <w:docPartBody>
        <w:p w:rsidR="00000000" w:rsidRDefault="000D0C4C" w:rsidP="000D0C4C">
          <w:pPr>
            <w:pStyle w:val="9665A462252640D6A413FD1CA54DB2E012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AF81A32B3FC04DB9990284515318840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EE7065D-7A6F-4053-A40C-D9E8F66B34CF}"/>
      </w:docPartPr>
      <w:docPartBody>
        <w:p w:rsidR="00000000" w:rsidRDefault="000D0C4C" w:rsidP="000D0C4C">
          <w:pPr>
            <w:pStyle w:val="AF81A32B3FC04DB9990284515318840B12"/>
          </w:pPr>
          <w:r w:rsidRPr="005936AF">
            <w:rPr>
              <w:rStyle w:val="a3"/>
              <w:rFonts w:hint="cs"/>
              <w:i/>
              <w:iCs/>
              <w:cs/>
            </w:rPr>
            <w:t>ชื่อ</w:t>
          </w:r>
          <w:r>
            <w:rPr>
              <w:rStyle w:val="a3"/>
              <w:rFonts w:hint="cs"/>
              <w:i/>
              <w:iCs/>
              <w:cs/>
            </w:rPr>
            <w:t>วิทยานิพนธ์</w:t>
          </w:r>
        </w:p>
      </w:docPartBody>
    </w:docPart>
    <w:docPart>
      <w:docPartPr>
        <w:name w:val="73429595F0044707AD572EB967FBDDC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E2A3C05-DCF2-4C2A-9872-37D746EC00CE}"/>
      </w:docPartPr>
      <w:docPartBody>
        <w:p w:rsidR="00000000" w:rsidRDefault="000D0C4C" w:rsidP="000D0C4C">
          <w:pPr>
            <w:pStyle w:val="73429595F0044707AD572EB967FBDDCA12"/>
          </w:pPr>
          <w:r>
            <w:rPr>
              <w:rStyle w:val="a3"/>
              <w:rFonts w:hint="cs"/>
              <w:cs/>
            </w:rPr>
            <w:t>ระดับวิทยานิพนธ์</w:t>
          </w:r>
        </w:p>
      </w:docPartBody>
    </w:docPart>
    <w:docPart>
      <w:docPartPr>
        <w:name w:val="938B88AC4CAD4E66B33D615BE56A85B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11CD4E2-093B-47A8-9545-056FA2970D8F}"/>
      </w:docPartPr>
      <w:docPartBody>
        <w:p w:rsidR="00000000" w:rsidRDefault="000D0C4C" w:rsidP="000D0C4C">
          <w:pPr>
            <w:pStyle w:val="938B88AC4CAD4E66B33D615BE56A85B612"/>
          </w:pPr>
          <w:r>
            <w:rPr>
              <w:rStyle w:val="a3"/>
              <w:rFonts w:hint="cs"/>
              <w:cs/>
            </w:rPr>
            <w:t>สถานที่พิมพ์</w:t>
          </w:r>
        </w:p>
      </w:docPartBody>
    </w:docPart>
    <w:docPart>
      <w:docPartPr>
        <w:name w:val="5DC321D7013741D2A3713D798C123BC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5A5B8D0-216B-4D18-877F-EF7680EDC4D8}"/>
      </w:docPartPr>
      <w:docPartBody>
        <w:p w:rsidR="00000000" w:rsidRDefault="000D0C4C" w:rsidP="000D0C4C">
          <w:pPr>
            <w:pStyle w:val="5DC321D7013741D2A3713D798C123BC312"/>
          </w:pPr>
          <w:r>
            <w:rPr>
              <w:rStyle w:val="a3"/>
              <w:rFonts w:hint="cs"/>
              <w:cs/>
            </w:rPr>
            <w:t>สำนักพิมพ์</w:t>
          </w:r>
        </w:p>
      </w:docPartBody>
    </w:docPart>
    <w:docPart>
      <w:docPartPr>
        <w:name w:val="B6FDD4EAA71349E0AD6C5CA2625B945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6CBA8F1-867B-4125-B7ED-A9C10BA2777B}"/>
      </w:docPartPr>
      <w:docPartBody>
        <w:p w:rsidR="00000000" w:rsidRDefault="000D0C4C" w:rsidP="000D0C4C">
          <w:pPr>
            <w:pStyle w:val="B6FDD4EAA71349E0AD6C5CA2625B945812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7791A2004B414AF1BC2F67A3CB15884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5D23175-4F9C-4AC5-9170-EBA3A0940A96}"/>
      </w:docPartPr>
      <w:docPartBody>
        <w:p w:rsidR="00000000" w:rsidRDefault="000D0C4C" w:rsidP="000D0C4C">
          <w:pPr>
            <w:pStyle w:val="7791A2004B414AF1BC2F67A3CB15884A12"/>
          </w:pPr>
          <w:r>
            <w:rPr>
              <w:rStyle w:val="a3"/>
              <w:rFonts w:hint="cs"/>
              <w:cs/>
            </w:rPr>
            <w:t>ปีที่พิมพ์</w:t>
          </w:r>
        </w:p>
      </w:docPartBody>
    </w:docPart>
    <w:docPart>
      <w:docPartPr>
        <w:name w:val="EF0C0A3C93F84083B8B62EC28E3C9EF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C98A8A5-6839-4EAB-BDE1-53F834241B54}"/>
      </w:docPartPr>
      <w:docPartBody>
        <w:p w:rsidR="00000000" w:rsidRDefault="000D0C4C" w:rsidP="000D0C4C">
          <w:pPr>
            <w:pStyle w:val="EF0C0A3C93F84083B8B62EC28E3C9EF212"/>
          </w:pPr>
          <w:r w:rsidRPr="005936AF">
            <w:rPr>
              <w:rStyle w:val="a3"/>
              <w:rFonts w:hint="cs"/>
              <w:i/>
              <w:iCs/>
              <w:cs/>
            </w:rPr>
            <w:t>ชื่อ</w:t>
          </w:r>
          <w:r>
            <w:rPr>
              <w:rStyle w:val="a3"/>
              <w:rFonts w:hint="cs"/>
              <w:i/>
              <w:iCs/>
              <w:cs/>
            </w:rPr>
            <w:t>เรื่อง</w:t>
          </w:r>
        </w:p>
      </w:docPartBody>
    </w:docPart>
    <w:docPart>
      <w:docPartPr>
        <w:name w:val="B87E8D3292904936BEFBA6EF298A70B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4AAD17C-7631-4C77-9201-6C8CA868A7FF}"/>
      </w:docPartPr>
      <w:docPartBody>
        <w:p w:rsidR="00000000" w:rsidRDefault="000D0C4C" w:rsidP="000D0C4C">
          <w:pPr>
            <w:pStyle w:val="B87E8D3292904936BEFBA6EF298A70B412"/>
          </w:pPr>
          <w:r>
            <w:rPr>
              <w:rStyle w:val="a3"/>
              <w:rFonts w:hint="cs"/>
              <w:cs/>
            </w:rPr>
            <w:t>รายงานผลการวิจัย</w:t>
          </w:r>
        </w:p>
      </w:docPartBody>
    </w:docPart>
    <w:docPart>
      <w:docPartPr>
        <w:name w:val="33A1AFABDBB14396BBBD2764EB15395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E5014C0-FE71-4725-9A7E-5552B354D520}"/>
      </w:docPartPr>
      <w:docPartBody>
        <w:p w:rsidR="00000000" w:rsidRDefault="000D0C4C" w:rsidP="000D0C4C">
          <w:pPr>
            <w:pStyle w:val="33A1AFABDBB14396BBBD2764EB15395B12"/>
          </w:pPr>
          <w:r>
            <w:rPr>
              <w:rStyle w:val="a3"/>
              <w:rFonts w:hint="cs"/>
              <w:cs/>
            </w:rPr>
            <w:t>สถานที่พิมพ์</w:t>
          </w:r>
        </w:p>
      </w:docPartBody>
    </w:docPart>
    <w:docPart>
      <w:docPartPr>
        <w:name w:val="599287AAF67143C4AC895BAE8EE7E8A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38171E1-D454-4D92-ABC4-1338EE2933F3}"/>
      </w:docPartPr>
      <w:docPartBody>
        <w:p w:rsidR="00000000" w:rsidRDefault="000D0C4C" w:rsidP="000D0C4C">
          <w:pPr>
            <w:pStyle w:val="599287AAF67143C4AC895BAE8EE7E8A712"/>
          </w:pPr>
          <w:r>
            <w:rPr>
              <w:rStyle w:val="a3"/>
              <w:rFonts w:hint="cs"/>
              <w:cs/>
            </w:rPr>
            <w:t>สำนักพิมพ์</w:t>
          </w:r>
        </w:p>
      </w:docPartBody>
    </w:docPart>
    <w:docPart>
      <w:docPartPr>
        <w:name w:val="51171B7108DC4C25937327CD4F490A1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4DC48E4-D1FC-44A9-8DD7-FCE8F6043C50}"/>
      </w:docPartPr>
      <w:docPartBody>
        <w:p w:rsidR="00000000" w:rsidRDefault="000D0C4C" w:rsidP="000D0C4C">
          <w:pPr>
            <w:pStyle w:val="51171B7108DC4C25937327CD4F490A1712"/>
          </w:pPr>
          <w:r>
            <w:rPr>
              <w:rStyle w:val="a3"/>
              <w:rFonts w:hint="cs"/>
              <w:cs/>
            </w:rPr>
            <w:t>ชื่อผู้ที่ได้รับการสัมภาษณ์</w:t>
          </w:r>
        </w:p>
      </w:docPartBody>
    </w:docPart>
    <w:docPart>
      <w:docPartPr>
        <w:name w:val="E44FFF4742BF4EF1ABB327103EAEDA6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E9D2D23-B7E6-4F82-9846-7225554C503E}"/>
      </w:docPartPr>
      <w:docPartBody>
        <w:p w:rsidR="00000000" w:rsidRDefault="000D0C4C" w:rsidP="000D0C4C">
          <w:pPr>
            <w:pStyle w:val="E44FFF4742BF4EF1ABB327103EAEDA6012"/>
          </w:pPr>
          <w:r>
            <w:rPr>
              <w:rStyle w:val="a3"/>
              <w:rFonts w:hint="cs"/>
              <w:cs/>
            </w:rPr>
            <w:t>ปีที่สัมภาษณ์</w:t>
          </w:r>
        </w:p>
      </w:docPartBody>
    </w:docPart>
    <w:docPart>
      <w:docPartPr>
        <w:name w:val="91325471AE4C4929948D515CC1E4E94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C1D2901-D1CB-41DB-B971-EE447EC8EEFF}"/>
      </w:docPartPr>
      <w:docPartBody>
        <w:p w:rsidR="00000000" w:rsidRDefault="000D0C4C" w:rsidP="000D0C4C">
          <w:pPr>
            <w:pStyle w:val="91325471AE4C4929948D515CC1E4E94112"/>
          </w:pPr>
          <w:r>
            <w:rPr>
              <w:rStyle w:val="a3"/>
              <w:rFonts w:hint="cs"/>
              <w:cs/>
            </w:rPr>
            <w:t>วันที่</w:t>
          </w:r>
        </w:p>
      </w:docPartBody>
    </w:docPart>
    <w:docPart>
      <w:docPartPr>
        <w:name w:val="8C011BB0E9C3420B92CF372A33EA3D4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E06BD6C-F256-44E6-8B13-EF19723611C0}"/>
      </w:docPartPr>
      <w:docPartBody>
        <w:p w:rsidR="00000000" w:rsidRDefault="000D0C4C" w:rsidP="000D0C4C">
          <w:pPr>
            <w:pStyle w:val="8C011BB0E9C3420B92CF372A33EA3D4412"/>
          </w:pPr>
          <w:r>
            <w:rPr>
              <w:rStyle w:val="a3"/>
              <w:rFonts w:hint="cs"/>
              <w:cs/>
            </w:rPr>
            <w:t>เดือน</w:t>
          </w:r>
        </w:p>
      </w:docPartBody>
    </w:docPart>
    <w:docPart>
      <w:docPartPr>
        <w:name w:val="13DD3FA82A9B4EED8DE2E38351E12FE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DF6B4BC-DCB3-4043-B1C5-231C1157FDB4}"/>
      </w:docPartPr>
      <w:docPartBody>
        <w:p w:rsidR="00000000" w:rsidRDefault="000D0C4C" w:rsidP="000D0C4C">
          <w:pPr>
            <w:pStyle w:val="13DD3FA82A9B4EED8DE2E38351E12FE512"/>
          </w:pPr>
          <w:r>
            <w:rPr>
              <w:rStyle w:val="a3"/>
              <w:rFonts w:hint="cs"/>
              <w:cs/>
            </w:rPr>
            <w:t>ตำแหน่ง</w:t>
          </w:r>
        </w:p>
      </w:docPartBody>
    </w:docPart>
    <w:docPart>
      <w:docPartPr>
        <w:name w:val="5FD47CCFB328405F8F923EECB7D075A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C0945EE-6E8D-45C7-8FD7-A9E461F95634}"/>
      </w:docPartPr>
      <w:docPartBody>
        <w:p w:rsidR="00000000" w:rsidRDefault="000D0C4C" w:rsidP="000D0C4C">
          <w:pPr>
            <w:pStyle w:val="5FD47CCFB328405F8F923EECB7D075AB12"/>
          </w:pPr>
          <w:r>
            <w:rPr>
              <w:rStyle w:val="a3"/>
              <w:rFonts w:hint="cs"/>
              <w:cs/>
            </w:rPr>
            <w:t>ผู้แต่ง</w:t>
          </w:r>
        </w:p>
      </w:docPartBody>
    </w:docPart>
    <w:docPart>
      <w:docPartPr>
        <w:name w:val="E35FA65C961B4A67A20F4FC38614277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85C8847-3683-416D-A9F5-422E7D3C3A21}"/>
      </w:docPartPr>
      <w:docPartBody>
        <w:p w:rsidR="00000000" w:rsidRDefault="000D0C4C" w:rsidP="000D0C4C">
          <w:pPr>
            <w:pStyle w:val="E35FA65C961B4A67A20F4FC38614277B12"/>
          </w:pPr>
          <w:r>
            <w:rPr>
              <w:rStyle w:val="a3"/>
              <w:rFonts w:hint="cs"/>
              <w:cs/>
            </w:rPr>
            <w:t>ปีที่เผยแพร่</w:t>
          </w:r>
        </w:p>
      </w:docPartBody>
    </w:docPart>
    <w:docPart>
      <w:docPartPr>
        <w:name w:val="29861ED637EB481CA60FE43E9AFB73B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41F5C4A-C8E3-4210-AB19-6BC2D1E23618}"/>
      </w:docPartPr>
      <w:docPartBody>
        <w:p w:rsidR="00000000" w:rsidRDefault="000D0C4C" w:rsidP="000D0C4C">
          <w:pPr>
            <w:pStyle w:val="29861ED637EB481CA60FE43E9AFB73B112"/>
          </w:pPr>
          <w:r w:rsidRPr="005936AF">
            <w:rPr>
              <w:rStyle w:val="a3"/>
              <w:rFonts w:hint="cs"/>
              <w:i/>
              <w:iCs/>
              <w:cs/>
            </w:rPr>
            <w:t>ชื่อ</w:t>
          </w:r>
          <w:r>
            <w:rPr>
              <w:rStyle w:val="a3"/>
              <w:rFonts w:hint="cs"/>
              <w:i/>
              <w:iCs/>
              <w:cs/>
            </w:rPr>
            <w:t>เรื่อง</w:t>
          </w:r>
        </w:p>
      </w:docPartBody>
    </w:docPart>
    <w:docPart>
      <w:docPartPr>
        <w:name w:val="C20D50CA5F7D4B9AA5B48AADB0A2B1A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86F2D38-FA23-4987-B56D-EABCEB361830}"/>
      </w:docPartPr>
      <w:docPartBody>
        <w:p w:rsidR="00000000" w:rsidRDefault="000D0C4C" w:rsidP="000D0C4C">
          <w:pPr>
            <w:pStyle w:val="C20D50CA5F7D4B9AA5B48AADB0A2B1A512"/>
          </w:pPr>
          <w:r>
            <w:rPr>
              <w:rStyle w:val="a3"/>
              <w:rFonts w:hint="cs"/>
              <w:cs/>
            </w:rPr>
            <w:t>วัน เดือน ปี</w:t>
          </w:r>
        </w:p>
      </w:docPartBody>
    </w:docPart>
    <w:docPart>
      <w:docPartPr>
        <w:name w:val="AAE6AFE66628457DBA33257335D12A0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CD6C938-BE7B-4821-A761-DA7F36515DF9}"/>
      </w:docPartPr>
      <w:docPartBody>
        <w:p w:rsidR="00000000" w:rsidRDefault="000D0C4C" w:rsidP="000D0C4C">
          <w:pPr>
            <w:pStyle w:val="AAE6AFE66628457DBA33257335D12A0D12"/>
          </w:pPr>
          <w:r>
            <w:rPr>
              <w:rStyle w:val="a3"/>
              <w:rFonts w:hint="cs"/>
              <w:cs/>
            </w:rPr>
            <w:t>แหล่งที่มาของข้อมูล</w:t>
          </w:r>
        </w:p>
      </w:docPartBody>
    </w:docPart>
    <w:docPart>
      <w:docPartPr>
        <w:name w:val="5F78EE42160D4355B322AB88F9A8727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86D8110-A09A-4332-A941-7FB5ED0320E4}"/>
      </w:docPartPr>
      <w:docPartBody>
        <w:p w:rsidR="00000000" w:rsidRDefault="000D0C4C" w:rsidP="000D0C4C">
          <w:pPr>
            <w:pStyle w:val="5F78EE42160D4355B322AB88F9A8727812"/>
          </w:pPr>
          <w:r>
            <w:rPr>
              <w:rStyle w:val="a3"/>
              <w:rFonts w:hint="cs"/>
              <w:cs/>
            </w:rPr>
            <w:t>ชื่อเรื่อง</w:t>
          </w:r>
        </w:p>
      </w:docPartBody>
    </w:docPart>
    <w:docPart>
      <w:docPartPr>
        <w:name w:val="85F521ECF70E4EC6A9F5091EDE947A5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5DF4E66-7EF2-4131-A50E-35730682D412}"/>
      </w:docPartPr>
      <w:docPartBody>
        <w:p w:rsidR="00000000" w:rsidRDefault="000D0C4C" w:rsidP="000D0C4C">
          <w:pPr>
            <w:pStyle w:val="85F521ECF70E4EC6A9F5091EDE947A5112"/>
          </w:pPr>
          <w:r>
            <w:rPr>
              <w:rStyle w:val="a3"/>
              <w:rFonts w:hint="cs"/>
              <w:cs/>
            </w:rPr>
            <w:t>พ.ศ.</w:t>
          </w:r>
        </w:p>
      </w:docPartBody>
    </w:docPart>
    <w:docPart>
      <w:docPartPr>
        <w:name w:val="EC5573428EE54313A429394F76A3629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6D69285-8E90-474A-A3A7-F1CB0675B148}"/>
      </w:docPartPr>
      <w:docPartBody>
        <w:p w:rsidR="00000000" w:rsidRDefault="000D0C4C" w:rsidP="000D0C4C">
          <w:pPr>
            <w:pStyle w:val="EC5573428EE54313A429394F76A3629512"/>
          </w:pPr>
          <w:r>
            <w:rPr>
              <w:rStyle w:val="a3"/>
              <w:rFonts w:hint="cs"/>
              <w:cs/>
            </w:rPr>
            <w:t>วันที่ เดือนที่ประกาศ</w:t>
          </w:r>
        </w:p>
      </w:docPartBody>
    </w:docPart>
    <w:docPart>
      <w:docPartPr>
        <w:name w:val="A0BDE29D1B2D408386CDD35B76FAB60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237AD38-2C4F-4554-806C-56614A89B331}"/>
      </w:docPartPr>
      <w:docPartBody>
        <w:p w:rsidR="00000000" w:rsidRDefault="000D0C4C" w:rsidP="000D0C4C">
          <w:pPr>
            <w:pStyle w:val="A0BDE29D1B2D408386CDD35B76FAB60C12"/>
          </w:pPr>
          <w:r w:rsidRPr="00F14D76">
            <w:rPr>
              <w:rStyle w:val="a3"/>
              <w:rFonts w:hint="cs"/>
              <w:i/>
              <w:iCs/>
              <w:cs/>
            </w:rPr>
            <w:t>ราชกิจจานุเบกษา</w:t>
          </w:r>
        </w:p>
      </w:docPartBody>
    </w:docPart>
    <w:docPart>
      <w:docPartPr>
        <w:name w:val="80073B7ACD2740AEB3BF2A89DE6071C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2E484FE-D212-4D89-8894-E9713ABBBD44}"/>
      </w:docPartPr>
      <w:docPartBody>
        <w:p w:rsidR="00000000" w:rsidRDefault="000D0C4C" w:rsidP="000D0C4C">
          <w:pPr>
            <w:pStyle w:val="80073B7ACD2740AEB3BF2A89DE6071C512"/>
          </w:pPr>
          <w:r>
            <w:rPr>
              <w:rStyle w:val="a3"/>
              <w:rFonts w:hint="cs"/>
              <w:cs/>
            </w:rPr>
            <w:t>เล่</w:t>
          </w:r>
          <w:r w:rsidRPr="00F90D55">
            <w:rPr>
              <w:rStyle w:val="a3"/>
              <w:cs/>
            </w:rPr>
            <w:t>ม</w:t>
          </w:r>
        </w:p>
      </w:docPartBody>
    </w:docPart>
    <w:docPart>
      <w:docPartPr>
        <w:name w:val="DB94C9446572483E892A4CCC11619B5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BC3C877-C08F-4BAE-BA99-A8772E1AF3CD}"/>
      </w:docPartPr>
      <w:docPartBody>
        <w:p w:rsidR="00000000" w:rsidRDefault="000D0C4C" w:rsidP="000D0C4C">
          <w:pPr>
            <w:pStyle w:val="DB94C9446572483E892A4CCC11619B5912"/>
          </w:pPr>
          <w:r>
            <w:rPr>
              <w:rStyle w:val="a3"/>
              <w:rFonts w:hint="cs"/>
              <w:cs/>
            </w:rPr>
            <w:t>ตอน</w:t>
          </w:r>
        </w:p>
      </w:docPartBody>
    </w:docPart>
    <w:docPart>
      <w:docPartPr>
        <w:name w:val="C4E2FBF8C8B94066A89CE361F1891CB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AADA23C-2AC1-45A7-8C41-21C212FEEF99}"/>
      </w:docPartPr>
      <w:docPartBody>
        <w:p w:rsidR="00000000" w:rsidRDefault="000D0C4C" w:rsidP="000D0C4C">
          <w:pPr>
            <w:pStyle w:val="C4E2FBF8C8B94066A89CE361F1891CB212"/>
          </w:pPr>
          <w:r>
            <w:rPr>
              <w:rStyle w:val="a3"/>
              <w:rFonts w:hint="cs"/>
              <w:cs/>
            </w:rPr>
            <w:t>เลขหน้า</w:t>
          </w:r>
        </w:p>
      </w:docPartBody>
    </w:docPart>
    <w:docPart>
      <w:docPartPr>
        <w:name w:val="ECEEA904D93C4E2D9506C37344F05D5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2FACA4D-CD1A-4EA1-807C-A5FFFC68BD2D}"/>
      </w:docPartPr>
      <w:docPartBody>
        <w:p w:rsidR="00000000" w:rsidRDefault="000D0C4C" w:rsidP="000D0C4C">
          <w:pPr>
            <w:pStyle w:val="ECEEA904D93C4E2D9506C37344F05D5512"/>
          </w:pPr>
          <w:r w:rsidRPr="00A6792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50524E97B6EF4388B330430C88A9987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7A42EDF-2FCF-4FE1-9302-9E1AFC64ECA4}"/>
      </w:docPartPr>
      <w:docPartBody>
        <w:p w:rsidR="00000000" w:rsidRDefault="000D0C4C" w:rsidP="000D0C4C">
          <w:pPr>
            <w:pStyle w:val="50524E97B6EF4388B330430C88A998711"/>
          </w:pPr>
          <w:r w:rsidRPr="00F90D55">
            <w:rPr>
              <w:rStyle w:val="a3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4C"/>
    <w:rsid w:val="000D0C4C"/>
    <w:rsid w:val="00FB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0C4C"/>
    <w:rPr>
      <w:color w:val="808080"/>
    </w:rPr>
  </w:style>
  <w:style w:type="paragraph" w:customStyle="1" w:styleId="0E0D62CB529D49A18829949D64552F95">
    <w:name w:val="0E0D62CB529D49A18829949D64552F95"/>
  </w:style>
  <w:style w:type="paragraph" w:customStyle="1" w:styleId="50DC6E30D2634D639690FAE46004B756">
    <w:name w:val="50DC6E30D2634D639690FAE46004B756"/>
  </w:style>
  <w:style w:type="paragraph" w:customStyle="1" w:styleId="94B84EA821A54AF5AA769F928CEAF400">
    <w:name w:val="94B84EA821A54AF5AA769F928CEAF400"/>
  </w:style>
  <w:style w:type="paragraph" w:customStyle="1" w:styleId="043B9CCCC75647C2B8DC191280D7142D">
    <w:name w:val="043B9CCCC75647C2B8DC191280D7142D"/>
  </w:style>
  <w:style w:type="paragraph" w:customStyle="1" w:styleId="BEA2A9CDF14E4C2B893EC48B96231F15">
    <w:name w:val="BEA2A9CDF14E4C2B893EC48B96231F15"/>
  </w:style>
  <w:style w:type="paragraph" w:customStyle="1" w:styleId="6D2DF1CE77594A3490A926EA8E23C101">
    <w:name w:val="6D2DF1CE77594A3490A926EA8E23C101"/>
  </w:style>
  <w:style w:type="paragraph" w:customStyle="1" w:styleId="CD48B4DC206A418681EB14A227F38441">
    <w:name w:val="CD48B4DC206A418681EB14A227F38441"/>
  </w:style>
  <w:style w:type="paragraph" w:customStyle="1" w:styleId="2EB27F69246C4341923879A4B3A75286">
    <w:name w:val="2EB27F69246C4341923879A4B3A75286"/>
  </w:style>
  <w:style w:type="paragraph" w:customStyle="1" w:styleId="D4D13191322446AA88DA2E24D25953A7">
    <w:name w:val="D4D13191322446AA88DA2E24D25953A7"/>
  </w:style>
  <w:style w:type="paragraph" w:customStyle="1" w:styleId="F8669D7AF6384BB18D5AFBCD0D4E719F">
    <w:name w:val="F8669D7AF6384BB18D5AFBCD0D4E719F"/>
  </w:style>
  <w:style w:type="paragraph" w:customStyle="1" w:styleId="016A86E00D9D43D0874FACAF915B5212">
    <w:name w:val="016A86E00D9D43D0874FACAF915B5212"/>
  </w:style>
  <w:style w:type="paragraph" w:customStyle="1" w:styleId="6BFBBBB559394B389DD8560EE6DFA45A">
    <w:name w:val="6BFBBBB559394B389DD8560EE6DFA45A"/>
  </w:style>
  <w:style w:type="paragraph" w:customStyle="1" w:styleId="EBA83003B9AC4A87868386DCA15F93F1">
    <w:name w:val="EBA83003B9AC4A87868386DCA15F93F1"/>
  </w:style>
  <w:style w:type="paragraph" w:customStyle="1" w:styleId="7ED0689029A043F782A2529F27FEEE7A">
    <w:name w:val="7ED0689029A043F782A2529F27FEEE7A"/>
  </w:style>
  <w:style w:type="paragraph" w:customStyle="1" w:styleId="45A20124AE8D4190ACA00667C888EE96">
    <w:name w:val="45A20124AE8D4190ACA00667C888EE96"/>
  </w:style>
  <w:style w:type="paragraph" w:customStyle="1" w:styleId="748F24F43DDB43BFB3BC4BACCB7BA208">
    <w:name w:val="748F24F43DDB43BFB3BC4BACCB7BA208"/>
  </w:style>
  <w:style w:type="paragraph" w:customStyle="1" w:styleId="5F0F997920C94313A00BE886E75CFEEC">
    <w:name w:val="5F0F997920C94313A00BE886E75CFEEC"/>
  </w:style>
  <w:style w:type="paragraph" w:customStyle="1" w:styleId="21C7C1108DA84437B9030B63AC118EF7">
    <w:name w:val="21C7C1108DA84437B9030B63AC118EF7"/>
  </w:style>
  <w:style w:type="paragraph" w:customStyle="1" w:styleId="E69BB4420D604B1A8C9F719C3BE88D9C">
    <w:name w:val="E69BB4420D604B1A8C9F719C3BE88D9C"/>
  </w:style>
  <w:style w:type="paragraph" w:customStyle="1" w:styleId="C0628ABA4DD24891BBA6CA76250C2013">
    <w:name w:val="C0628ABA4DD24891BBA6CA76250C2013"/>
  </w:style>
  <w:style w:type="paragraph" w:customStyle="1" w:styleId="52312423E40E4AD198C43EAD35271D07">
    <w:name w:val="52312423E40E4AD198C43EAD35271D07"/>
  </w:style>
  <w:style w:type="paragraph" w:customStyle="1" w:styleId="ABA81B730F2F418786DDB84DE660DCD4">
    <w:name w:val="ABA81B730F2F418786DDB84DE660DCD4"/>
  </w:style>
  <w:style w:type="paragraph" w:customStyle="1" w:styleId="AA9EA95CAAE2496DA5A73FF03D8F8B18">
    <w:name w:val="AA9EA95CAAE2496DA5A73FF03D8F8B18"/>
  </w:style>
  <w:style w:type="paragraph" w:customStyle="1" w:styleId="D12A0272D8994548AD1188170DEC8999">
    <w:name w:val="D12A0272D8994548AD1188170DEC8999"/>
  </w:style>
  <w:style w:type="paragraph" w:customStyle="1" w:styleId="5F80D6B959B241BF8D139EE0993C913C">
    <w:name w:val="5F80D6B959B241BF8D139EE0993C913C"/>
  </w:style>
  <w:style w:type="paragraph" w:customStyle="1" w:styleId="6D1AC7BCC70C4922A7E41DD4267AF049">
    <w:name w:val="6D1AC7BCC70C4922A7E41DD4267AF049"/>
  </w:style>
  <w:style w:type="paragraph" w:customStyle="1" w:styleId="00ED89A84ED94DA4AE11C1837A89B888">
    <w:name w:val="00ED89A84ED94DA4AE11C1837A89B888"/>
  </w:style>
  <w:style w:type="paragraph" w:customStyle="1" w:styleId="AD07CCD019D143ACB1D0D7C7D5830475">
    <w:name w:val="AD07CCD019D143ACB1D0D7C7D5830475"/>
  </w:style>
  <w:style w:type="paragraph" w:customStyle="1" w:styleId="9710BC4198134C9CAF280FD912E10BD1">
    <w:name w:val="9710BC4198134C9CAF280FD912E10BD1"/>
  </w:style>
  <w:style w:type="paragraph" w:customStyle="1" w:styleId="C7605CCC71C14B12AEED8A6AD482E026">
    <w:name w:val="C7605CCC71C14B12AEED8A6AD482E026"/>
  </w:style>
  <w:style w:type="paragraph" w:customStyle="1" w:styleId="620812F2D5CA41DF84E7F51CE39BC8F5">
    <w:name w:val="620812F2D5CA41DF84E7F51CE39BC8F5"/>
  </w:style>
  <w:style w:type="paragraph" w:customStyle="1" w:styleId="BA06AFC1A43449EFB17313128F2D4E9B">
    <w:name w:val="BA06AFC1A43449EFB17313128F2D4E9B"/>
  </w:style>
  <w:style w:type="paragraph" w:customStyle="1" w:styleId="97FAA116389442A1BD30710F97A82794">
    <w:name w:val="97FAA116389442A1BD30710F97A82794"/>
  </w:style>
  <w:style w:type="paragraph" w:customStyle="1" w:styleId="E1B949C870C74044A948BE08645555F5">
    <w:name w:val="E1B949C870C74044A948BE08645555F5"/>
  </w:style>
  <w:style w:type="paragraph" w:customStyle="1" w:styleId="570EF0ADA3F240D98C355DE363DCD072">
    <w:name w:val="570EF0ADA3F240D98C355DE363DCD072"/>
  </w:style>
  <w:style w:type="paragraph" w:customStyle="1" w:styleId="2B52B99E6B09446982F08666D9EB5A7D">
    <w:name w:val="2B52B99E6B09446982F08666D9EB5A7D"/>
  </w:style>
  <w:style w:type="paragraph" w:customStyle="1" w:styleId="BEB53ACE269B489B81B76E70538DDE2B">
    <w:name w:val="BEB53ACE269B489B81B76E70538DDE2B"/>
  </w:style>
  <w:style w:type="paragraph" w:customStyle="1" w:styleId="D72A49979E954331958EC202F6194127">
    <w:name w:val="D72A49979E954331958EC202F6194127"/>
  </w:style>
  <w:style w:type="paragraph" w:customStyle="1" w:styleId="FF331237456946FE9B8E91F40F611482">
    <w:name w:val="FF331237456946FE9B8E91F40F611482"/>
  </w:style>
  <w:style w:type="paragraph" w:customStyle="1" w:styleId="AC627E6B306F4B4AADB5FC3E56FE92B7">
    <w:name w:val="AC627E6B306F4B4AADB5FC3E56FE92B7"/>
  </w:style>
  <w:style w:type="paragraph" w:customStyle="1" w:styleId="316B3AE0A7C5442D8FCE6E3F15792F28">
    <w:name w:val="316B3AE0A7C5442D8FCE6E3F15792F28"/>
  </w:style>
  <w:style w:type="paragraph" w:customStyle="1" w:styleId="5592F05605E042F7A8E8B2124313FC2C">
    <w:name w:val="5592F05605E042F7A8E8B2124313FC2C"/>
  </w:style>
  <w:style w:type="paragraph" w:customStyle="1" w:styleId="B040838F3C57487AA59843C90F0F9D12">
    <w:name w:val="B040838F3C57487AA59843C90F0F9D12"/>
  </w:style>
  <w:style w:type="paragraph" w:customStyle="1" w:styleId="279307FE211548B882753AD1523FF571">
    <w:name w:val="279307FE211548B882753AD1523FF571"/>
  </w:style>
  <w:style w:type="paragraph" w:customStyle="1" w:styleId="51AE8867D82643E7840C4C9EC369A593">
    <w:name w:val="51AE8867D82643E7840C4C9EC369A593"/>
  </w:style>
  <w:style w:type="paragraph" w:customStyle="1" w:styleId="AF3EB29C94F8403F98C5646D0F25DC34">
    <w:name w:val="AF3EB29C94F8403F98C5646D0F25DC34"/>
  </w:style>
  <w:style w:type="paragraph" w:customStyle="1" w:styleId="8D4D8265411E41F0ABC30D47C23451AF">
    <w:name w:val="8D4D8265411E41F0ABC30D47C23451AF"/>
  </w:style>
  <w:style w:type="paragraph" w:customStyle="1" w:styleId="FA4AB55BCDEE482CB2EF72D3B44FAA01">
    <w:name w:val="FA4AB55BCDEE482CB2EF72D3B44FAA01"/>
  </w:style>
  <w:style w:type="paragraph" w:customStyle="1" w:styleId="01A973A140A949CDAFD5E7257789181A">
    <w:name w:val="01A973A140A949CDAFD5E7257789181A"/>
  </w:style>
  <w:style w:type="paragraph" w:customStyle="1" w:styleId="ADDFF84BC8E04210AECB4C812F6FBBEC">
    <w:name w:val="ADDFF84BC8E04210AECB4C812F6FBBEC"/>
  </w:style>
  <w:style w:type="paragraph" w:customStyle="1" w:styleId="9055D1D8AA2C4136BA8C9DD1523CEE0D">
    <w:name w:val="9055D1D8AA2C4136BA8C9DD1523CEE0D"/>
  </w:style>
  <w:style w:type="paragraph" w:customStyle="1" w:styleId="D3C1CFA3A98D47A39A71E52F95C9FCC6">
    <w:name w:val="D3C1CFA3A98D47A39A71E52F95C9FCC6"/>
  </w:style>
  <w:style w:type="paragraph" w:customStyle="1" w:styleId="07F3398F60CE48938C365F7D0F617697">
    <w:name w:val="07F3398F60CE48938C365F7D0F617697"/>
  </w:style>
  <w:style w:type="paragraph" w:customStyle="1" w:styleId="CA2CED9E77DA46C5B75ECAC18A01693E">
    <w:name w:val="CA2CED9E77DA46C5B75ECAC18A01693E"/>
  </w:style>
  <w:style w:type="paragraph" w:customStyle="1" w:styleId="49562A130D294234935C00FFB6558C0E">
    <w:name w:val="49562A130D294234935C00FFB6558C0E"/>
  </w:style>
  <w:style w:type="paragraph" w:customStyle="1" w:styleId="5A7C66E3966C4335A3B15405E88F1138">
    <w:name w:val="5A7C66E3966C4335A3B15405E88F1138"/>
  </w:style>
  <w:style w:type="paragraph" w:customStyle="1" w:styleId="CD0F2F9D480F4420BE32E32F77E7CC37">
    <w:name w:val="CD0F2F9D480F4420BE32E32F77E7CC37"/>
  </w:style>
  <w:style w:type="paragraph" w:customStyle="1" w:styleId="13143193D7674ABBA17FBBF412263747">
    <w:name w:val="13143193D7674ABBA17FBBF412263747"/>
  </w:style>
  <w:style w:type="paragraph" w:customStyle="1" w:styleId="0C848702504A44F0B2EC04D6948E62C8">
    <w:name w:val="0C848702504A44F0B2EC04D6948E62C8"/>
  </w:style>
  <w:style w:type="paragraph" w:customStyle="1" w:styleId="CF44CEA235D2409ABBB2DD84F8564B39">
    <w:name w:val="CF44CEA235D2409ABBB2DD84F8564B39"/>
  </w:style>
  <w:style w:type="paragraph" w:customStyle="1" w:styleId="0302043AE89140ED936A1002A6CF8BA2">
    <w:name w:val="0302043AE89140ED936A1002A6CF8BA2"/>
  </w:style>
  <w:style w:type="paragraph" w:customStyle="1" w:styleId="C5014F59BB7C493FAAAB23414A6A5DBC">
    <w:name w:val="C5014F59BB7C493FAAAB23414A6A5DBC"/>
  </w:style>
  <w:style w:type="paragraph" w:customStyle="1" w:styleId="534770CC65F14B0EBCE55AEA3FC43DC6">
    <w:name w:val="534770CC65F14B0EBCE55AEA3FC43DC6"/>
  </w:style>
  <w:style w:type="paragraph" w:customStyle="1" w:styleId="E70921F804E3483E9484093593DE9A2C">
    <w:name w:val="E70921F804E3483E9484093593DE9A2C"/>
  </w:style>
  <w:style w:type="paragraph" w:customStyle="1" w:styleId="EC20F23B5BAE4852B754FFC6C7789842">
    <w:name w:val="EC20F23B5BAE4852B754FFC6C7789842"/>
  </w:style>
  <w:style w:type="paragraph" w:customStyle="1" w:styleId="112FBEEB772B4D3AA641F40F97587EA6">
    <w:name w:val="112FBEEB772B4D3AA641F40F97587EA6"/>
  </w:style>
  <w:style w:type="paragraph" w:customStyle="1" w:styleId="3ABA5FD2BC4043F4B747EDD8378D18BD">
    <w:name w:val="3ABA5FD2BC4043F4B747EDD8378D18BD"/>
  </w:style>
  <w:style w:type="paragraph" w:customStyle="1" w:styleId="CBD337D945784B22984828EF7B7F8F46">
    <w:name w:val="CBD337D945784B22984828EF7B7F8F46"/>
  </w:style>
  <w:style w:type="paragraph" w:customStyle="1" w:styleId="6AC0FC4E4E334216A4ECE28009DD20FE">
    <w:name w:val="6AC0FC4E4E334216A4ECE28009DD20FE"/>
  </w:style>
  <w:style w:type="paragraph" w:customStyle="1" w:styleId="28F6F4CBB23640D3AD1D380F0CB1CAF8">
    <w:name w:val="28F6F4CBB23640D3AD1D380F0CB1CAF8"/>
  </w:style>
  <w:style w:type="paragraph" w:customStyle="1" w:styleId="2F76971EFB1345C3AFB889EBABEDB16A">
    <w:name w:val="2F76971EFB1345C3AFB889EBABEDB16A"/>
  </w:style>
  <w:style w:type="paragraph" w:customStyle="1" w:styleId="DF28418522F744DB904758A4C6C9E56D">
    <w:name w:val="DF28418522F744DB904758A4C6C9E56D"/>
  </w:style>
  <w:style w:type="paragraph" w:customStyle="1" w:styleId="F5A133FC305240D7956FB4C9355E1827">
    <w:name w:val="F5A133FC305240D7956FB4C9355E1827"/>
  </w:style>
  <w:style w:type="paragraph" w:customStyle="1" w:styleId="C96CB20F3369423CB8F2007694F8A633">
    <w:name w:val="C96CB20F3369423CB8F2007694F8A633"/>
  </w:style>
  <w:style w:type="paragraph" w:customStyle="1" w:styleId="872A6DCCB9FB425FABC9592A4EACF330">
    <w:name w:val="872A6DCCB9FB425FABC9592A4EACF330"/>
  </w:style>
  <w:style w:type="paragraph" w:customStyle="1" w:styleId="5B7ADDDEC2AE4345BB3235F04F32B03F">
    <w:name w:val="5B7ADDDEC2AE4345BB3235F04F32B03F"/>
  </w:style>
  <w:style w:type="paragraph" w:customStyle="1" w:styleId="0C103503068E48149A5006CCDCD7338B">
    <w:name w:val="0C103503068E48149A5006CCDCD7338B"/>
  </w:style>
  <w:style w:type="paragraph" w:customStyle="1" w:styleId="ED7AE50882CF474AB7332932E228F518">
    <w:name w:val="ED7AE50882CF474AB7332932E228F518"/>
  </w:style>
  <w:style w:type="paragraph" w:customStyle="1" w:styleId="D7998115EDC44B678BBB6A966A648BB3">
    <w:name w:val="D7998115EDC44B678BBB6A966A648BB3"/>
  </w:style>
  <w:style w:type="paragraph" w:customStyle="1" w:styleId="2C52ADE03C3E413BA2C6CF805A5E2403">
    <w:name w:val="2C52ADE03C3E413BA2C6CF805A5E2403"/>
  </w:style>
  <w:style w:type="paragraph" w:customStyle="1" w:styleId="C5277CC6166C4579AC6ED755DD148036">
    <w:name w:val="C5277CC6166C4579AC6ED755DD148036"/>
  </w:style>
  <w:style w:type="paragraph" w:customStyle="1" w:styleId="4B4A464BDCBE466ABAE14AA77DDF86CA">
    <w:name w:val="4B4A464BDCBE466ABAE14AA77DDF86CA"/>
  </w:style>
  <w:style w:type="paragraph" w:customStyle="1" w:styleId="E2150C21FBDD4DF2BA541EB67769907B">
    <w:name w:val="E2150C21FBDD4DF2BA541EB67769907B"/>
  </w:style>
  <w:style w:type="paragraph" w:customStyle="1" w:styleId="4754B10BA32F4B4F89BEA3F91A8377DD">
    <w:name w:val="4754B10BA32F4B4F89BEA3F91A8377DD"/>
  </w:style>
  <w:style w:type="paragraph" w:customStyle="1" w:styleId="E3D2E81F8D384F9383F8557818FAB469">
    <w:name w:val="E3D2E81F8D384F9383F8557818FAB469"/>
  </w:style>
  <w:style w:type="paragraph" w:customStyle="1" w:styleId="6156AEA3AEDB4BDABDF525D78A51E9A2">
    <w:name w:val="6156AEA3AEDB4BDABDF525D78A51E9A2"/>
  </w:style>
  <w:style w:type="paragraph" w:customStyle="1" w:styleId="91D72CBBBC324DF89653EFD3CD6F35FD">
    <w:name w:val="91D72CBBBC324DF89653EFD3CD6F35FD"/>
  </w:style>
  <w:style w:type="paragraph" w:customStyle="1" w:styleId="6AA971AD26C3413A86945B1BFDBE9FB2">
    <w:name w:val="6AA971AD26C3413A86945B1BFDBE9FB2"/>
  </w:style>
  <w:style w:type="paragraph" w:customStyle="1" w:styleId="02D771D92DE1444B86D7E52179DD314B">
    <w:name w:val="02D771D92DE1444B86D7E52179DD314B"/>
  </w:style>
  <w:style w:type="paragraph" w:customStyle="1" w:styleId="4F8BFD59BC7D44BEBB144EE8A99D3119">
    <w:name w:val="4F8BFD59BC7D44BEBB144EE8A99D3119"/>
  </w:style>
  <w:style w:type="paragraph" w:customStyle="1" w:styleId="68B93B6088994C49AE1B93CE4E01B492">
    <w:name w:val="68B93B6088994C49AE1B93CE4E01B492"/>
  </w:style>
  <w:style w:type="paragraph" w:customStyle="1" w:styleId="7689597F4266427A8F56AC16BC340997">
    <w:name w:val="7689597F4266427A8F56AC16BC340997"/>
  </w:style>
  <w:style w:type="paragraph" w:customStyle="1" w:styleId="E3FC28116C294A828BFD2DA044947109">
    <w:name w:val="E3FC28116C294A828BFD2DA044947109"/>
  </w:style>
  <w:style w:type="paragraph" w:customStyle="1" w:styleId="EFD38E484FFC4139B4D53628E1ED6D90">
    <w:name w:val="EFD38E484FFC4139B4D53628E1ED6D90"/>
  </w:style>
  <w:style w:type="paragraph" w:customStyle="1" w:styleId="E7CB4D676D8D4BD49C8444AEB788D074">
    <w:name w:val="E7CB4D676D8D4BD49C8444AEB788D074"/>
  </w:style>
  <w:style w:type="paragraph" w:customStyle="1" w:styleId="38C7DC307B214F5DAB10EE4079EC5752">
    <w:name w:val="38C7DC307B214F5DAB10EE4079EC5752"/>
  </w:style>
  <w:style w:type="paragraph" w:customStyle="1" w:styleId="6BCE73E201864BEC9FB11BADCF81B1EB">
    <w:name w:val="6BCE73E201864BEC9FB11BADCF81B1EB"/>
  </w:style>
  <w:style w:type="paragraph" w:customStyle="1" w:styleId="2F88F308FA7C4AA3B77E33780E310E48">
    <w:name w:val="2F88F308FA7C4AA3B77E33780E310E48"/>
  </w:style>
  <w:style w:type="paragraph" w:customStyle="1" w:styleId="A2E845D7C0F64CF0978BB809EC7C6DC1">
    <w:name w:val="A2E845D7C0F64CF0978BB809EC7C6DC1"/>
  </w:style>
  <w:style w:type="paragraph" w:customStyle="1" w:styleId="E9C2A6427CAF4326BD0EE6B271885E8A">
    <w:name w:val="E9C2A6427CAF4326BD0EE6B271885E8A"/>
  </w:style>
  <w:style w:type="paragraph" w:customStyle="1" w:styleId="387E1B40AC40426BAE1828F2C609750F">
    <w:name w:val="387E1B40AC40426BAE1828F2C609750F"/>
  </w:style>
  <w:style w:type="paragraph" w:customStyle="1" w:styleId="B5CD93E62017418EB1028CD07C81FBAF">
    <w:name w:val="B5CD93E62017418EB1028CD07C81FBAF"/>
  </w:style>
  <w:style w:type="paragraph" w:customStyle="1" w:styleId="9FF8023F17B640568A9F77B26A257452">
    <w:name w:val="9FF8023F17B640568A9F77B26A257452"/>
  </w:style>
  <w:style w:type="paragraph" w:customStyle="1" w:styleId="05A1C4AA3D794FD8AB65FD74B7CF43EC">
    <w:name w:val="05A1C4AA3D794FD8AB65FD74B7CF43EC"/>
  </w:style>
  <w:style w:type="paragraph" w:customStyle="1" w:styleId="7DCC1A8C742F4764A08692E138B4C122">
    <w:name w:val="7DCC1A8C742F4764A08692E138B4C122"/>
  </w:style>
  <w:style w:type="paragraph" w:customStyle="1" w:styleId="27627933CECA40EF9BC3A0F73485EF02">
    <w:name w:val="27627933CECA40EF9BC3A0F73485EF02"/>
  </w:style>
  <w:style w:type="paragraph" w:customStyle="1" w:styleId="03D79AE110554EB3BEEB2499E3C899BD">
    <w:name w:val="03D79AE110554EB3BEEB2499E3C899BD"/>
  </w:style>
  <w:style w:type="paragraph" w:customStyle="1" w:styleId="F9DA4C396E774F2C850A4586CFFD3307">
    <w:name w:val="F9DA4C396E774F2C850A4586CFFD3307"/>
  </w:style>
  <w:style w:type="paragraph" w:customStyle="1" w:styleId="1261938667FA4597BA008AC679546655">
    <w:name w:val="1261938667FA4597BA008AC679546655"/>
  </w:style>
  <w:style w:type="paragraph" w:customStyle="1" w:styleId="CE09B348CB6843AC913B20A05F68D24A">
    <w:name w:val="CE09B348CB6843AC913B20A05F68D24A"/>
  </w:style>
  <w:style w:type="paragraph" w:customStyle="1" w:styleId="6B2A7B351A87485D8770A8E677C5E458">
    <w:name w:val="6B2A7B351A87485D8770A8E677C5E458"/>
  </w:style>
  <w:style w:type="paragraph" w:customStyle="1" w:styleId="0C8B9EF0B8CB4D569C030E05B51390B3">
    <w:name w:val="0C8B9EF0B8CB4D569C030E05B51390B3"/>
  </w:style>
  <w:style w:type="paragraph" w:customStyle="1" w:styleId="35BE4F340007466296B7B8E30356F99D">
    <w:name w:val="35BE4F340007466296B7B8E30356F99D"/>
  </w:style>
  <w:style w:type="paragraph" w:customStyle="1" w:styleId="854A515693F444429D2CD1C4C8F5992D">
    <w:name w:val="854A515693F444429D2CD1C4C8F5992D"/>
  </w:style>
  <w:style w:type="paragraph" w:customStyle="1" w:styleId="F36CB2E4CD5642F98679931B25E261CA">
    <w:name w:val="F36CB2E4CD5642F98679931B25E261CA"/>
  </w:style>
  <w:style w:type="paragraph" w:customStyle="1" w:styleId="CDEC1DB0A08B4FC6B05F8574CF8A0BC4">
    <w:name w:val="CDEC1DB0A08B4FC6B05F8574CF8A0BC4"/>
  </w:style>
  <w:style w:type="paragraph" w:customStyle="1" w:styleId="FEB61B4980C141C8B6684306F5FAAD8E">
    <w:name w:val="FEB61B4980C141C8B6684306F5FAAD8E"/>
  </w:style>
  <w:style w:type="paragraph" w:customStyle="1" w:styleId="62BDA62D69B84C6A9A7AF36FD6C7B6A8">
    <w:name w:val="62BDA62D69B84C6A9A7AF36FD6C7B6A8"/>
  </w:style>
  <w:style w:type="paragraph" w:customStyle="1" w:styleId="E9FAB119AC0541ECB5FF6BDE1C82BBDA">
    <w:name w:val="E9FAB119AC0541ECB5FF6BDE1C82BBDA"/>
  </w:style>
  <w:style w:type="paragraph" w:customStyle="1" w:styleId="A8219C51C27643A593EAC79017A4C1CD">
    <w:name w:val="A8219C51C27643A593EAC79017A4C1CD"/>
  </w:style>
  <w:style w:type="paragraph" w:customStyle="1" w:styleId="C171ABE2D77343629AF0F95312983A45">
    <w:name w:val="C171ABE2D77343629AF0F95312983A45"/>
  </w:style>
  <w:style w:type="paragraph" w:customStyle="1" w:styleId="2713FADD5B844E9985914878813CA257">
    <w:name w:val="2713FADD5B844E9985914878813CA257"/>
  </w:style>
  <w:style w:type="paragraph" w:customStyle="1" w:styleId="E43054F4BE4B479BB5C4117E300022B2">
    <w:name w:val="E43054F4BE4B479BB5C4117E300022B2"/>
  </w:style>
  <w:style w:type="paragraph" w:customStyle="1" w:styleId="0D34B059CFE14A4D899B5AE3B354B65E">
    <w:name w:val="0D34B059CFE14A4D899B5AE3B354B65E"/>
  </w:style>
  <w:style w:type="paragraph" w:customStyle="1" w:styleId="9D41D2C02B014AFC8A646A1C67A1E45F">
    <w:name w:val="9D41D2C02B014AFC8A646A1C67A1E45F"/>
  </w:style>
  <w:style w:type="paragraph" w:customStyle="1" w:styleId="593AA0D4B86F4C7980121EBFDB1A9385">
    <w:name w:val="593AA0D4B86F4C7980121EBFDB1A9385"/>
  </w:style>
  <w:style w:type="paragraph" w:customStyle="1" w:styleId="D688BDD7B2994ADC92E8C551EB3B2448">
    <w:name w:val="D688BDD7B2994ADC92E8C551EB3B2448"/>
  </w:style>
  <w:style w:type="paragraph" w:customStyle="1" w:styleId="F3806E3DACDE4B05B22EDA4A7C4FB6F6">
    <w:name w:val="F3806E3DACDE4B05B22EDA4A7C4FB6F6"/>
  </w:style>
  <w:style w:type="paragraph" w:customStyle="1" w:styleId="B25877462F364B99BE82BEB8C29BB8AC">
    <w:name w:val="B25877462F364B99BE82BEB8C29BB8AC"/>
  </w:style>
  <w:style w:type="paragraph" w:customStyle="1" w:styleId="413725F39BA44094A86E8D99D9B04059">
    <w:name w:val="413725F39BA44094A86E8D99D9B04059"/>
  </w:style>
  <w:style w:type="paragraph" w:customStyle="1" w:styleId="DC2B16CBB4FD4E418EA711413568F7E6">
    <w:name w:val="DC2B16CBB4FD4E418EA711413568F7E6"/>
  </w:style>
  <w:style w:type="paragraph" w:customStyle="1" w:styleId="8BAEBEC57E624773B08ED54A10287710">
    <w:name w:val="8BAEBEC57E624773B08ED54A10287710"/>
  </w:style>
  <w:style w:type="paragraph" w:customStyle="1" w:styleId="153E3D2568B845A08DB84029A779A9E1">
    <w:name w:val="153E3D2568B845A08DB84029A779A9E1"/>
  </w:style>
  <w:style w:type="paragraph" w:customStyle="1" w:styleId="6C52653576FD4A5B9B36AE9248FBF5B2">
    <w:name w:val="6C52653576FD4A5B9B36AE9248FBF5B2"/>
  </w:style>
  <w:style w:type="paragraph" w:customStyle="1" w:styleId="1625D60D74F545209EB2BD77CCF1FD63">
    <w:name w:val="1625D60D74F545209EB2BD77CCF1FD63"/>
  </w:style>
  <w:style w:type="paragraph" w:customStyle="1" w:styleId="9665A462252640D6A413FD1CA54DB2E0">
    <w:name w:val="9665A462252640D6A413FD1CA54DB2E0"/>
  </w:style>
  <w:style w:type="paragraph" w:customStyle="1" w:styleId="AF81A32B3FC04DB9990284515318840B">
    <w:name w:val="AF81A32B3FC04DB9990284515318840B"/>
  </w:style>
  <w:style w:type="paragraph" w:customStyle="1" w:styleId="73429595F0044707AD572EB967FBDDCA">
    <w:name w:val="73429595F0044707AD572EB967FBDDCA"/>
  </w:style>
  <w:style w:type="paragraph" w:customStyle="1" w:styleId="938B88AC4CAD4E66B33D615BE56A85B6">
    <w:name w:val="938B88AC4CAD4E66B33D615BE56A85B6"/>
  </w:style>
  <w:style w:type="paragraph" w:customStyle="1" w:styleId="5DC321D7013741D2A3713D798C123BC3">
    <w:name w:val="5DC321D7013741D2A3713D798C123BC3"/>
  </w:style>
  <w:style w:type="paragraph" w:customStyle="1" w:styleId="B6FDD4EAA71349E0AD6C5CA2625B9458">
    <w:name w:val="B6FDD4EAA71349E0AD6C5CA2625B9458"/>
  </w:style>
  <w:style w:type="paragraph" w:customStyle="1" w:styleId="7791A2004B414AF1BC2F67A3CB15884A">
    <w:name w:val="7791A2004B414AF1BC2F67A3CB15884A"/>
  </w:style>
  <w:style w:type="paragraph" w:customStyle="1" w:styleId="EF0C0A3C93F84083B8B62EC28E3C9EF2">
    <w:name w:val="EF0C0A3C93F84083B8B62EC28E3C9EF2"/>
  </w:style>
  <w:style w:type="paragraph" w:customStyle="1" w:styleId="B87E8D3292904936BEFBA6EF298A70B4">
    <w:name w:val="B87E8D3292904936BEFBA6EF298A70B4"/>
  </w:style>
  <w:style w:type="paragraph" w:customStyle="1" w:styleId="33A1AFABDBB14396BBBD2764EB15395B">
    <w:name w:val="33A1AFABDBB14396BBBD2764EB15395B"/>
  </w:style>
  <w:style w:type="paragraph" w:customStyle="1" w:styleId="599287AAF67143C4AC895BAE8EE7E8A7">
    <w:name w:val="599287AAF67143C4AC895BAE8EE7E8A7"/>
  </w:style>
  <w:style w:type="paragraph" w:customStyle="1" w:styleId="51171B7108DC4C25937327CD4F490A17">
    <w:name w:val="51171B7108DC4C25937327CD4F490A17"/>
  </w:style>
  <w:style w:type="paragraph" w:customStyle="1" w:styleId="E44FFF4742BF4EF1ABB327103EAEDA60">
    <w:name w:val="E44FFF4742BF4EF1ABB327103EAEDA60"/>
  </w:style>
  <w:style w:type="paragraph" w:customStyle="1" w:styleId="91325471AE4C4929948D515CC1E4E941">
    <w:name w:val="91325471AE4C4929948D515CC1E4E941"/>
  </w:style>
  <w:style w:type="paragraph" w:customStyle="1" w:styleId="8C011BB0E9C3420B92CF372A33EA3D44">
    <w:name w:val="8C011BB0E9C3420B92CF372A33EA3D44"/>
  </w:style>
  <w:style w:type="paragraph" w:customStyle="1" w:styleId="13DD3FA82A9B4EED8DE2E38351E12FE5">
    <w:name w:val="13DD3FA82A9B4EED8DE2E38351E12FE5"/>
  </w:style>
  <w:style w:type="paragraph" w:customStyle="1" w:styleId="5FD47CCFB328405F8F923EECB7D075AB">
    <w:name w:val="5FD47CCFB328405F8F923EECB7D075AB"/>
  </w:style>
  <w:style w:type="paragraph" w:customStyle="1" w:styleId="E35FA65C961B4A67A20F4FC38614277B">
    <w:name w:val="E35FA65C961B4A67A20F4FC38614277B"/>
  </w:style>
  <w:style w:type="paragraph" w:customStyle="1" w:styleId="29861ED637EB481CA60FE43E9AFB73B1">
    <w:name w:val="29861ED637EB481CA60FE43E9AFB73B1"/>
  </w:style>
  <w:style w:type="paragraph" w:customStyle="1" w:styleId="C20D50CA5F7D4B9AA5B48AADB0A2B1A5">
    <w:name w:val="C20D50CA5F7D4B9AA5B48AADB0A2B1A5"/>
  </w:style>
  <w:style w:type="paragraph" w:customStyle="1" w:styleId="AAE6AFE66628457DBA33257335D12A0D">
    <w:name w:val="AAE6AFE66628457DBA33257335D12A0D"/>
  </w:style>
  <w:style w:type="paragraph" w:customStyle="1" w:styleId="5F78EE42160D4355B322AB88F9A87278">
    <w:name w:val="5F78EE42160D4355B322AB88F9A87278"/>
  </w:style>
  <w:style w:type="paragraph" w:customStyle="1" w:styleId="85F521ECF70E4EC6A9F5091EDE947A51">
    <w:name w:val="85F521ECF70E4EC6A9F5091EDE947A51"/>
  </w:style>
  <w:style w:type="paragraph" w:customStyle="1" w:styleId="EC5573428EE54313A429394F76A36295">
    <w:name w:val="EC5573428EE54313A429394F76A36295"/>
  </w:style>
  <w:style w:type="paragraph" w:customStyle="1" w:styleId="A0BDE29D1B2D408386CDD35B76FAB60C">
    <w:name w:val="A0BDE29D1B2D408386CDD35B76FAB60C"/>
  </w:style>
  <w:style w:type="paragraph" w:customStyle="1" w:styleId="80073B7ACD2740AEB3BF2A89DE6071C5">
    <w:name w:val="80073B7ACD2740AEB3BF2A89DE6071C5"/>
  </w:style>
  <w:style w:type="paragraph" w:customStyle="1" w:styleId="DB94C9446572483E892A4CCC11619B59">
    <w:name w:val="DB94C9446572483E892A4CCC11619B59"/>
  </w:style>
  <w:style w:type="paragraph" w:customStyle="1" w:styleId="C4E2FBF8C8B94066A89CE361F1891CB2">
    <w:name w:val="C4E2FBF8C8B94066A89CE361F1891CB2"/>
  </w:style>
  <w:style w:type="paragraph" w:customStyle="1" w:styleId="ECEEA904D93C4E2D9506C37344F05D55">
    <w:name w:val="ECEEA904D93C4E2D9506C37344F05D55"/>
  </w:style>
  <w:style w:type="paragraph" w:customStyle="1" w:styleId="0E0D62CB529D49A18829949D64552F951">
    <w:name w:val="0E0D62CB529D49A18829949D64552F9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1">
    <w:name w:val="50DC6E30D2634D639690FAE46004B75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1">
    <w:name w:val="94B84EA821A54AF5AA769F928CEAF40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1">
    <w:name w:val="043B9CCCC75647C2B8DC191280D7142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1">
    <w:name w:val="BEA2A9CDF14E4C2B893EC48B96231F1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1">
    <w:name w:val="CD48B4DC206A418681EB14A227F3844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1">
    <w:name w:val="2EB27F69246C4341923879A4B3A7528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1">
    <w:name w:val="D4D13191322446AA88DA2E24D25953A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1">
    <w:name w:val="F8669D7AF6384BB18D5AFBCD0D4E719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1">
    <w:name w:val="016A86E00D9D43D0874FACAF915B521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1">
    <w:name w:val="6BFBBBB559394B389DD8560EE6DFA45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1">
    <w:name w:val="EBA83003B9AC4A87868386DCA15F93F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1">
    <w:name w:val="7ED0689029A043F782A2529F27FEEE7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1">
    <w:name w:val="45A20124AE8D4190ACA00667C888EE9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1">
    <w:name w:val="748F24F43DDB43BFB3BC4BACCB7BA20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1">
    <w:name w:val="5F0F997920C94313A00BE886E75CFEE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1">
    <w:name w:val="21C7C1108DA84437B9030B63AC118EF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1">
    <w:name w:val="E69BB4420D604B1A8C9F719C3BE88D9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1">
    <w:name w:val="C0628ABA4DD24891BBA6CA76250C201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1">
    <w:name w:val="52312423E40E4AD198C43EAD35271D0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1">
    <w:name w:val="ABA81B730F2F418786DDB84DE660DCD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1">
    <w:name w:val="AA9EA95CAAE2496DA5A73FF03D8F8B1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1">
    <w:name w:val="D12A0272D8994548AD1188170DEC899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1">
    <w:name w:val="5F80D6B959B241BF8D139EE0993C913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1">
    <w:name w:val="6D1AC7BCC70C4922A7E41DD4267AF04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1">
    <w:name w:val="00ED89A84ED94DA4AE11C1837A89B888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1">
    <w:name w:val="AD07CCD019D143ACB1D0D7C7D583047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1">
    <w:name w:val="9710BC4198134C9CAF280FD912E10BD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1">
    <w:name w:val="620812F2D5CA41DF84E7F51CE39BC8F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1">
    <w:name w:val="BA06AFC1A43449EFB17313128F2D4E9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1">
    <w:name w:val="97FAA116389442A1BD30710F97A8279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1">
    <w:name w:val="E1B949C870C74044A948BE08645555F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1">
    <w:name w:val="570EF0ADA3F240D98C355DE363DCD07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1">
    <w:name w:val="2B52B99E6B09446982F08666D9EB5A7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1">
    <w:name w:val="BEB53ACE269B489B81B76E70538DDE2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1">
    <w:name w:val="D72A49979E954331958EC202F619412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1">
    <w:name w:val="FF331237456946FE9B8E91F40F61148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1">
    <w:name w:val="AC627E6B306F4B4AADB5FC3E56FE92B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1">
    <w:name w:val="316B3AE0A7C5442D8FCE6E3F15792F2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1">
    <w:name w:val="279307FE211548B882753AD1523FF5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1">
    <w:name w:val="AF3EB29C94F8403F98C5646D0F25DC3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1">
    <w:name w:val="01A973A140A949CDAFD5E7257789181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1">
    <w:name w:val="ADDFF84BC8E04210AECB4C812F6FBBE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1">
    <w:name w:val="D3C1CFA3A98D47A39A71E52F95C9FCC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1">
    <w:name w:val="07F3398F60CE48938C365F7D0F61769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1">
    <w:name w:val="CA2CED9E77DA46C5B75ECAC18A01693E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1">
    <w:name w:val="5A7C66E3966C4335A3B15405E88F113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1">
    <w:name w:val="CD0F2F9D480F4420BE32E32F77E7CC3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1">
    <w:name w:val="13143193D7674ABBA17FBBF412263747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1">
    <w:name w:val="0C848702504A44F0B2EC04D6948E62C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1">
    <w:name w:val="CF44CEA235D2409ABBB2DD84F8564B39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1">
    <w:name w:val="C5014F59BB7C493FAAAB23414A6A5DBC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1">
    <w:name w:val="E70921F804E3483E9484093593DE9A2C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1">
    <w:name w:val="112FBEEB772B4D3AA641F40F97587EA6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1">
    <w:name w:val="3ABA5FD2BC4043F4B747EDD8378D18BD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1">
    <w:name w:val="CBD337D945784B22984828EF7B7F8F46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1">
    <w:name w:val="6AC0FC4E4E334216A4ECE28009DD20FE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1">
    <w:name w:val="28F6F4CBB23640D3AD1D380F0CB1CAF8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1">
    <w:name w:val="2F76971EFB1345C3AFB889EBABEDB16A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1">
    <w:name w:val="DF28418522F744DB904758A4C6C9E56D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1">
    <w:name w:val="F5A133FC305240D7956FB4C9355E1827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1">
    <w:name w:val="C96CB20F3369423CB8F2007694F8A633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1">
    <w:name w:val="872A6DCCB9FB425FABC9592A4EACF330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1">
    <w:name w:val="5B7ADDDEC2AE4345BB3235F04F32B03F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1">
    <w:name w:val="0C103503068E48149A5006CCDCD7338B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1">
    <w:name w:val="ED7AE50882CF474AB7332932E228F518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1">
    <w:name w:val="D7998115EDC44B678BBB6A966A648BB3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1">
    <w:name w:val="2C52ADE03C3E413BA2C6CF805A5E240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1">
    <w:name w:val="C5277CC6166C4579AC6ED755DD148036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1">
    <w:name w:val="4B4A464BDCBE466ABAE14AA77DDF86CA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1">
    <w:name w:val="E2150C21FBDD4DF2BA541EB67769907B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1">
    <w:name w:val="4754B10BA32F4B4F89BEA3F91A8377DD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1">
    <w:name w:val="E3D2E81F8D384F9383F8557818FAB469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1">
    <w:name w:val="6156AEA3AEDB4BDABDF525D78A51E9A2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1">
    <w:name w:val="91D72CBBBC324DF89653EFD3CD6F35FD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1">
    <w:name w:val="6AA971AD26C3413A86945B1BFDBE9FB2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1">
    <w:name w:val="02D771D92DE1444B86D7E52179DD314B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1">
    <w:name w:val="4F8BFD59BC7D44BEBB144EE8A99D3119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1">
    <w:name w:val="68B93B6088994C49AE1B93CE4E01B492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1">
    <w:name w:val="7689597F4266427A8F56AC16BC340997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1">
    <w:name w:val="E3FC28116C294A828BFD2DA04494710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1">
    <w:name w:val="EFD38E484FFC4139B4D53628E1ED6D9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1">
    <w:name w:val="E7CB4D676D8D4BD49C8444AEB788D07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1">
    <w:name w:val="38C7DC307B214F5DAB10EE4079EC575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1">
    <w:name w:val="6BCE73E201864BEC9FB11BADCF81B1E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1">
    <w:name w:val="2F88F308FA7C4AA3B77E33780E310E4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1">
    <w:name w:val="A2E845D7C0F64CF0978BB809EC7C6DC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1">
    <w:name w:val="E9C2A6427CAF4326BD0EE6B271885E8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1">
    <w:name w:val="387E1B40AC40426BAE1828F2C609750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1">
    <w:name w:val="B5CD93E62017418EB1028CD07C81FBA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1">
    <w:name w:val="9FF8023F17B640568A9F77B26A25745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1">
    <w:name w:val="05A1C4AA3D794FD8AB65FD74B7CF43E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1">
    <w:name w:val="7DCC1A8C742F4764A08692E138B4C12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1">
    <w:name w:val="27627933CECA40EF9BC3A0F73485EF0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1">
    <w:name w:val="03D79AE110554EB3BEEB2499E3C899B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1">
    <w:name w:val="F9DA4C396E774F2C850A4586CFFD330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1">
    <w:name w:val="1261938667FA4597BA008AC67954665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1">
    <w:name w:val="CE09B348CB6843AC913B20A05F68D24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1">
    <w:name w:val="6B2A7B351A87485D8770A8E677C5E45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1">
    <w:name w:val="0C8B9EF0B8CB4D569C030E05B51390B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1">
    <w:name w:val="35BE4F340007466296B7B8E30356F99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1">
    <w:name w:val="854A515693F444429D2CD1C4C8F5992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1">
    <w:name w:val="F36CB2E4CD5642F98679931B25E261C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1">
    <w:name w:val="CDEC1DB0A08B4FC6B05F8574CF8A0BC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1">
    <w:name w:val="FEB61B4980C141C8B6684306F5FAAD8E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1">
    <w:name w:val="62BDA62D69B84C6A9A7AF36FD6C7B6A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1">
    <w:name w:val="E9FAB119AC0541ECB5FF6BDE1C82BBD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1">
    <w:name w:val="A8219C51C27643A593EAC79017A4C1C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1">
    <w:name w:val="C171ABE2D77343629AF0F95312983A4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1">
    <w:name w:val="2713FADD5B844E9985914878813CA25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1">
    <w:name w:val="E43054F4BE4B479BB5C4117E300022B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1">
    <w:name w:val="0D34B059CFE14A4D899B5AE3B354B65E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1">
    <w:name w:val="9D41D2C02B014AFC8A646A1C67A1E45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1">
    <w:name w:val="593AA0D4B86F4C7980121EBFDB1A938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1">
    <w:name w:val="D688BDD7B2994ADC92E8C551EB3B244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1">
    <w:name w:val="F3806E3DACDE4B05B22EDA4A7C4FB6F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1">
    <w:name w:val="B25877462F364B99BE82BEB8C29BB8A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1">
    <w:name w:val="413725F39BA44094A86E8D99D9B0405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1">
    <w:name w:val="DC2B16CBB4FD4E418EA711413568F7E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1">
    <w:name w:val="8BAEBEC57E624773B08ED54A1028771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1">
    <w:name w:val="153E3D2568B845A08DB84029A779A9E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1">
    <w:name w:val="6C52653576FD4A5B9B36AE9248FBF5B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1">
    <w:name w:val="1625D60D74F545209EB2BD77CCF1FD6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1">
    <w:name w:val="9665A462252640D6A413FD1CA54DB2E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1">
    <w:name w:val="AF81A32B3FC04DB9990284515318840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1">
    <w:name w:val="73429595F0044707AD572EB967FBDDC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1">
    <w:name w:val="938B88AC4CAD4E66B33D615BE56A85B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1">
    <w:name w:val="5DC321D7013741D2A3713D798C123BC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1">
    <w:name w:val="B6FDD4EAA71349E0AD6C5CA2625B945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1">
    <w:name w:val="7791A2004B414AF1BC2F67A3CB15884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1">
    <w:name w:val="EF0C0A3C93F84083B8B62EC28E3C9EF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1">
    <w:name w:val="B87E8D3292904936BEFBA6EF298A70B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1">
    <w:name w:val="33A1AFABDBB14396BBBD2764EB15395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1">
    <w:name w:val="599287AAF67143C4AC895BAE8EE7E8A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1">
    <w:name w:val="51171B7108DC4C25937327CD4F490A1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1">
    <w:name w:val="E44FFF4742BF4EF1ABB327103EAEDA6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1">
    <w:name w:val="91325471AE4C4929948D515CC1E4E94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1">
    <w:name w:val="8C011BB0E9C3420B92CF372A33EA3D4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1">
    <w:name w:val="13DD3FA82A9B4EED8DE2E38351E12FE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1">
    <w:name w:val="5FD47CCFB328405F8F923EECB7D075A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1">
    <w:name w:val="E35FA65C961B4A67A20F4FC38614277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1">
    <w:name w:val="29861ED637EB481CA60FE43E9AFB73B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1">
    <w:name w:val="C20D50CA5F7D4B9AA5B48AADB0A2B1A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1">
    <w:name w:val="AAE6AFE66628457DBA33257335D12A0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1">
    <w:name w:val="5F78EE42160D4355B322AB88F9A8727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1">
    <w:name w:val="85F521ECF70E4EC6A9F5091EDE947A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1">
    <w:name w:val="EC5573428EE54313A429394F76A3629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1">
    <w:name w:val="A0BDE29D1B2D408386CDD35B76FAB60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1">
    <w:name w:val="80073B7ACD2740AEB3BF2A89DE6071C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1">
    <w:name w:val="DB94C9446572483E892A4CCC11619B5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1">
    <w:name w:val="C4E2FBF8C8B94066A89CE361F1891CB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1">
    <w:name w:val="ECEEA904D93C4E2D9506C37344F05D5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">
    <w:name w:val="44F87A484ACD42F4A375B7831CC3C5F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">
    <w:name w:val="F2DF86AE74C546EDB7FD704F58105B8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">
    <w:name w:val="4C50A609C06A4C0DA94B2A935B9B85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">
    <w:name w:val="0FA0A4C7E87142C38C6243DA2AF21E3B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">
    <w:name w:val="82DFA6D95525447292C6EAFB725382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">
    <w:name w:val="9E214CB1805A4E89958D318B00F430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">
    <w:name w:val="46BB967E9A974847BD034DDDD66DE3DF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">
    <w:name w:val="CCB73987A05C4723BC92E2A6696477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">
    <w:name w:val="A8A7A45ACB214299BD9CFFCFDA14E0F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">
    <w:name w:val="439388964C5843FC8E08C051D77D36AC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">
    <w:name w:val="B47152DBEDB640219E5148D67ACD0ADC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">
    <w:name w:val="1E632C0635B34FCFAF8F217EAE3EDDE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">
    <w:name w:val="FBA55514DFD4487F99313233BBBE409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">
    <w:name w:val="C64DFD3E10004E05990784F1DB9F303A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">
    <w:name w:val="03CF8251CB704DD5889DE825B46D19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">
    <w:name w:val="5C32507261C5469EAB535621F1C965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">
    <w:name w:val="BFADD2E0E38945F68EBEE23697ACF13D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">
    <w:name w:val="32F73E408BB642D8ACF58F5328EB687A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">
    <w:name w:val="79A9EEE5123F43429841826976833DD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">
    <w:name w:val="62DDE315C0FD4A90B3A89D824323EE0A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">
    <w:name w:val="F2289BE556864B4FB6F243D26175ABD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">
    <w:name w:val="EF3CB88397F347A7B344140941045DD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">
    <w:name w:val="182EA05C4F2A4408818B4D140F3BBA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">
    <w:name w:val="9579475BFA4849F58022980E912997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">
    <w:name w:val="1220A11A50AF4928943D54C58BF386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">
    <w:name w:val="8FF8645C2CEC45F283843EB47434BE3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">
    <w:name w:val="3C8221A2A1EF46FD8A782656409721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2">
    <w:name w:val="0E0D62CB529D49A18829949D64552F9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2">
    <w:name w:val="50DC6E30D2634D639690FAE46004B75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2">
    <w:name w:val="94B84EA821A54AF5AA769F928CEAF40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2">
    <w:name w:val="043B9CCCC75647C2B8DC191280D7142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2">
    <w:name w:val="BEA2A9CDF14E4C2B893EC48B96231F1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2">
    <w:name w:val="CD48B4DC206A418681EB14A227F3844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2">
    <w:name w:val="2EB27F69246C4341923879A4B3A7528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2">
    <w:name w:val="D4D13191322446AA88DA2E24D25953A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2">
    <w:name w:val="F8669D7AF6384BB18D5AFBCD0D4E719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2">
    <w:name w:val="016A86E00D9D43D0874FACAF915B521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2">
    <w:name w:val="6BFBBBB559394B389DD8560EE6DFA45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2">
    <w:name w:val="EBA83003B9AC4A87868386DCA15F93F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2">
    <w:name w:val="7ED0689029A043F782A2529F27FEEE7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2">
    <w:name w:val="45A20124AE8D4190ACA00667C888EE9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2">
    <w:name w:val="748F24F43DDB43BFB3BC4BACCB7BA20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2">
    <w:name w:val="5F0F997920C94313A00BE886E75CFEE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2">
    <w:name w:val="21C7C1108DA84437B9030B63AC118EF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2">
    <w:name w:val="E69BB4420D604B1A8C9F719C3BE88D9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2">
    <w:name w:val="C0628ABA4DD24891BBA6CA76250C201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2">
    <w:name w:val="52312423E40E4AD198C43EAD35271D0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2">
    <w:name w:val="ABA81B730F2F418786DDB84DE660DCD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2">
    <w:name w:val="AA9EA95CAAE2496DA5A73FF03D8F8B1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2">
    <w:name w:val="D12A0272D8994548AD1188170DEC899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2">
    <w:name w:val="5F80D6B959B241BF8D139EE0993C913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2">
    <w:name w:val="6D1AC7BCC70C4922A7E41DD4267AF04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2">
    <w:name w:val="00ED89A84ED94DA4AE11C1837A89B888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2">
    <w:name w:val="AD07CCD019D143ACB1D0D7C7D583047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2">
    <w:name w:val="9710BC4198134C9CAF280FD912E10BD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2">
    <w:name w:val="620812F2D5CA41DF84E7F51CE39BC8F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2">
    <w:name w:val="BA06AFC1A43449EFB17313128F2D4E9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2">
    <w:name w:val="97FAA116389442A1BD30710F97A8279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2">
    <w:name w:val="E1B949C870C74044A948BE08645555F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2">
    <w:name w:val="570EF0ADA3F240D98C355DE363DCD07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2">
    <w:name w:val="2B52B99E6B09446982F08666D9EB5A7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2">
    <w:name w:val="BEB53ACE269B489B81B76E70538DDE2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2">
    <w:name w:val="D72A49979E954331958EC202F619412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2">
    <w:name w:val="FF331237456946FE9B8E91F40F61148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2">
    <w:name w:val="AC627E6B306F4B4AADB5FC3E56FE92B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2">
    <w:name w:val="316B3AE0A7C5442D8FCE6E3F15792F2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2">
    <w:name w:val="279307FE211548B882753AD1523FF57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2">
    <w:name w:val="AF3EB29C94F8403F98C5646D0F25DC3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2">
    <w:name w:val="01A973A140A949CDAFD5E7257789181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2">
    <w:name w:val="ADDFF84BC8E04210AECB4C812F6FBBE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2">
    <w:name w:val="D3C1CFA3A98D47A39A71E52F95C9FCC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2">
    <w:name w:val="07F3398F60CE48938C365F7D0F61769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2">
    <w:name w:val="CA2CED9E77DA46C5B75ECAC18A01693E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2">
    <w:name w:val="5A7C66E3966C4335A3B15405E88F113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2">
    <w:name w:val="CD0F2F9D480F4420BE32E32F77E7CC3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2">
    <w:name w:val="13143193D7674ABBA17FBBF412263747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2">
    <w:name w:val="0C848702504A44F0B2EC04D6948E62C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2">
    <w:name w:val="CF44CEA235D2409ABBB2DD84F8564B39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2">
    <w:name w:val="C5014F59BB7C493FAAAB23414A6A5DBC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2">
    <w:name w:val="E70921F804E3483E9484093593DE9A2C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2">
    <w:name w:val="112FBEEB772B4D3AA641F40F97587EA6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2">
    <w:name w:val="3ABA5FD2BC4043F4B747EDD8378D18BD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2">
    <w:name w:val="CBD337D945784B22984828EF7B7F8F46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2">
    <w:name w:val="6AC0FC4E4E334216A4ECE28009DD20FE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2">
    <w:name w:val="28F6F4CBB23640D3AD1D380F0CB1CAF8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2">
    <w:name w:val="2F76971EFB1345C3AFB889EBABEDB16A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2">
    <w:name w:val="DF28418522F744DB904758A4C6C9E56D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2">
    <w:name w:val="F5A133FC305240D7956FB4C9355E1827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2">
    <w:name w:val="C96CB20F3369423CB8F2007694F8A633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2">
    <w:name w:val="872A6DCCB9FB425FABC9592A4EACF330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2">
    <w:name w:val="5B7ADDDEC2AE4345BB3235F04F32B03F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2">
    <w:name w:val="0C103503068E48149A5006CCDCD7338B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2">
    <w:name w:val="ED7AE50882CF474AB7332932E228F518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2">
    <w:name w:val="D7998115EDC44B678BBB6A966A648BB3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2">
    <w:name w:val="2C52ADE03C3E413BA2C6CF805A5E240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2">
    <w:name w:val="C5277CC6166C4579AC6ED755DD148036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2">
    <w:name w:val="4B4A464BDCBE466ABAE14AA77DDF86CA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2">
    <w:name w:val="E2150C21FBDD4DF2BA541EB67769907B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2">
    <w:name w:val="4754B10BA32F4B4F89BEA3F91A8377DD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2">
    <w:name w:val="E3D2E81F8D384F9383F8557818FAB469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2">
    <w:name w:val="6156AEA3AEDB4BDABDF525D78A51E9A2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2">
    <w:name w:val="91D72CBBBC324DF89653EFD3CD6F35FD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2">
    <w:name w:val="6AA971AD26C3413A86945B1BFDBE9FB2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2">
    <w:name w:val="02D771D92DE1444B86D7E52179DD314B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2">
    <w:name w:val="4F8BFD59BC7D44BEBB144EE8A99D3119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2">
    <w:name w:val="68B93B6088994C49AE1B93CE4E01B492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2">
    <w:name w:val="7689597F4266427A8F56AC16BC340997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2">
    <w:name w:val="E3FC28116C294A828BFD2DA04494710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2">
    <w:name w:val="EFD38E484FFC4139B4D53628E1ED6D9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2">
    <w:name w:val="E7CB4D676D8D4BD49C8444AEB788D07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2">
    <w:name w:val="38C7DC307B214F5DAB10EE4079EC575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2">
    <w:name w:val="6BCE73E201864BEC9FB11BADCF81B1E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2">
    <w:name w:val="2F88F308FA7C4AA3B77E33780E310E4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2">
    <w:name w:val="A2E845D7C0F64CF0978BB809EC7C6DC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2">
    <w:name w:val="E9C2A6427CAF4326BD0EE6B271885E8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2">
    <w:name w:val="387E1B40AC40426BAE1828F2C609750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2">
    <w:name w:val="B5CD93E62017418EB1028CD07C81FBA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2">
    <w:name w:val="9FF8023F17B640568A9F77B26A25745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2">
    <w:name w:val="05A1C4AA3D794FD8AB65FD74B7CF43E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2">
    <w:name w:val="7DCC1A8C742F4764A08692E138B4C12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2">
    <w:name w:val="27627933CECA40EF9BC3A0F73485EF0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2">
    <w:name w:val="03D79AE110554EB3BEEB2499E3C899B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2">
    <w:name w:val="F9DA4C396E774F2C850A4586CFFD330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2">
    <w:name w:val="1261938667FA4597BA008AC67954665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2">
    <w:name w:val="CE09B348CB6843AC913B20A05F68D24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2">
    <w:name w:val="6B2A7B351A87485D8770A8E677C5E45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2">
    <w:name w:val="0C8B9EF0B8CB4D569C030E05B51390B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2">
    <w:name w:val="35BE4F340007466296B7B8E30356F99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2">
    <w:name w:val="854A515693F444429D2CD1C4C8F5992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2">
    <w:name w:val="F36CB2E4CD5642F98679931B25E261C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2">
    <w:name w:val="CDEC1DB0A08B4FC6B05F8574CF8A0BC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2">
    <w:name w:val="FEB61B4980C141C8B6684306F5FAAD8E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2">
    <w:name w:val="62BDA62D69B84C6A9A7AF36FD6C7B6A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2">
    <w:name w:val="E9FAB119AC0541ECB5FF6BDE1C82BBD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2">
    <w:name w:val="A8219C51C27643A593EAC79017A4C1C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2">
    <w:name w:val="C171ABE2D77343629AF0F95312983A4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2">
    <w:name w:val="2713FADD5B844E9985914878813CA25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2">
    <w:name w:val="E43054F4BE4B479BB5C4117E300022B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2">
    <w:name w:val="0D34B059CFE14A4D899B5AE3B354B65E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2">
    <w:name w:val="9D41D2C02B014AFC8A646A1C67A1E45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2">
    <w:name w:val="593AA0D4B86F4C7980121EBFDB1A938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2">
    <w:name w:val="D688BDD7B2994ADC92E8C551EB3B244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2">
    <w:name w:val="F3806E3DACDE4B05B22EDA4A7C4FB6F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2">
    <w:name w:val="B25877462F364B99BE82BEB8C29BB8A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2">
    <w:name w:val="413725F39BA44094A86E8D99D9B0405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2">
    <w:name w:val="DC2B16CBB4FD4E418EA711413568F7E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2">
    <w:name w:val="8BAEBEC57E624773B08ED54A1028771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2">
    <w:name w:val="153E3D2568B845A08DB84029A779A9E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2">
    <w:name w:val="6C52653576FD4A5B9B36AE9248FBF5B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2">
    <w:name w:val="1625D60D74F545209EB2BD77CCF1FD6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2">
    <w:name w:val="9665A462252640D6A413FD1CA54DB2E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2">
    <w:name w:val="AF81A32B3FC04DB9990284515318840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2">
    <w:name w:val="73429595F0044707AD572EB967FBDDC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2">
    <w:name w:val="938B88AC4CAD4E66B33D615BE56A85B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2">
    <w:name w:val="5DC321D7013741D2A3713D798C123BC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2">
    <w:name w:val="B6FDD4EAA71349E0AD6C5CA2625B945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2">
    <w:name w:val="7791A2004B414AF1BC2F67A3CB15884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2">
    <w:name w:val="EF0C0A3C93F84083B8B62EC28E3C9EF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2">
    <w:name w:val="B87E8D3292904936BEFBA6EF298A70B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2">
    <w:name w:val="33A1AFABDBB14396BBBD2764EB15395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2">
    <w:name w:val="599287AAF67143C4AC895BAE8EE7E8A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2">
    <w:name w:val="51171B7108DC4C25937327CD4F490A1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2">
    <w:name w:val="E44FFF4742BF4EF1ABB327103EAEDA6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2">
    <w:name w:val="91325471AE4C4929948D515CC1E4E94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2">
    <w:name w:val="8C011BB0E9C3420B92CF372A33EA3D4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2">
    <w:name w:val="13DD3FA82A9B4EED8DE2E38351E12FE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2">
    <w:name w:val="5FD47CCFB328405F8F923EECB7D075A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2">
    <w:name w:val="E35FA65C961B4A67A20F4FC38614277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2">
    <w:name w:val="29861ED637EB481CA60FE43E9AFB73B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2">
    <w:name w:val="C20D50CA5F7D4B9AA5B48AADB0A2B1A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2">
    <w:name w:val="AAE6AFE66628457DBA33257335D12A0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2">
    <w:name w:val="5F78EE42160D4355B322AB88F9A87278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2">
    <w:name w:val="85F521ECF70E4EC6A9F5091EDE947A5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2">
    <w:name w:val="EC5573428EE54313A429394F76A3629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2">
    <w:name w:val="A0BDE29D1B2D408386CDD35B76FAB60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2">
    <w:name w:val="80073B7ACD2740AEB3BF2A89DE6071C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2">
    <w:name w:val="DB94C9446572483E892A4CCC11619B5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2">
    <w:name w:val="C4E2FBF8C8B94066A89CE361F1891CB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2">
    <w:name w:val="ECEEA904D93C4E2D9506C37344F05D5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1">
    <w:name w:val="44F87A484ACD42F4A375B7831CC3C5F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1">
    <w:name w:val="F2DF86AE74C546EDB7FD704F58105B8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1">
    <w:name w:val="4C50A609C06A4C0DA94B2A935B9B850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1">
    <w:name w:val="0FA0A4C7E87142C38C6243DA2AF21E3B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1">
    <w:name w:val="82DFA6D95525447292C6EAFB72538205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1">
    <w:name w:val="9E214CB1805A4E89958D318B00F4307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1">
    <w:name w:val="46BB967E9A974847BD034DDDD66DE3D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1">
    <w:name w:val="CCB73987A05C4723BC92E2A6696477F2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1">
    <w:name w:val="A8A7A45ACB214299BD9CFFCFDA14E0F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1">
    <w:name w:val="439388964C5843FC8E08C051D77D36A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1">
    <w:name w:val="B47152DBEDB640219E5148D67ACD0ADC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1">
    <w:name w:val="1E632C0635B34FCFAF8F217EAE3EDDE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1">
    <w:name w:val="FBA55514DFD4487F99313233BBBE409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1">
    <w:name w:val="C64DFD3E10004E05990784F1DB9F303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1">
    <w:name w:val="03CF8251CB704DD5889DE825B46D193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1">
    <w:name w:val="5C32507261C5469EAB535621F1C965F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1">
    <w:name w:val="BFADD2E0E38945F68EBEE23697ACF13D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1">
    <w:name w:val="32F73E408BB642D8ACF58F5328EB687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1">
    <w:name w:val="79A9EEE5123F43429841826976833DD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1">
    <w:name w:val="62DDE315C0FD4A90B3A89D824323EE0A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1">
    <w:name w:val="F2289BE556864B4FB6F243D26175ABD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1">
    <w:name w:val="EF3CB88397F347A7B344140941045DD0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1">
    <w:name w:val="182EA05C4F2A4408818B4D140F3BBA26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1">
    <w:name w:val="9579475BFA4849F58022980E912997C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1">
    <w:name w:val="1220A11A50AF4928943D54C58BF38627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1">
    <w:name w:val="8FF8645C2CEC45F283843EB47434BE3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1">
    <w:name w:val="3C8221A2A1EF46FD8A78265640972134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3">
    <w:name w:val="0E0D62CB529D49A18829949D64552F9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3">
    <w:name w:val="50DC6E30D2634D639690FAE46004B75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3">
    <w:name w:val="94B84EA821A54AF5AA769F928CEAF40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3">
    <w:name w:val="043B9CCCC75647C2B8DC191280D7142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3">
    <w:name w:val="BEA2A9CDF14E4C2B893EC48B96231F1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3">
    <w:name w:val="CD48B4DC206A418681EB14A227F3844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3">
    <w:name w:val="2EB27F69246C4341923879A4B3A7528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3">
    <w:name w:val="D4D13191322446AA88DA2E24D25953A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3">
    <w:name w:val="F8669D7AF6384BB18D5AFBCD0D4E719F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3">
    <w:name w:val="016A86E00D9D43D0874FACAF915B521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3">
    <w:name w:val="6BFBBBB559394B389DD8560EE6DFA45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3">
    <w:name w:val="EBA83003B9AC4A87868386DCA15F93F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3">
    <w:name w:val="7ED0689029A043F782A2529F27FEEE7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3">
    <w:name w:val="45A20124AE8D4190ACA00667C888EE9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3">
    <w:name w:val="748F24F43DDB43BFB3BC4BACCB7BA20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3">
    <w:name w:val="5F0F997920C94313A00BE886E75CFEE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3">
    <w:name w:val="21C7C1108DA84437B9030B63AC118EF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3">
    <w:name w:val="E69BB4420D604B1A8C9F719C3BE88D9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3">
    <w:name w:val="C0628ABA4DD24891BBA6CA76250C201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3">
    <w:name w:val="52312423E40E4AD198C43EAD35271D0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3">
    <w:name w:val="ABA81B730F2F418786DDB84DE660DCD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3">
    <w:name w:val="AA9EA95CAAE2496DA5A73FF03D8F8B1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3">
    <w:name w:val="D12A0272D8994548AD1188170DEC899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3">
    <w:name w:val="5F80D6B959B241BF8D139EE0993C913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3">
    <w:name w:val="6D1AC7BCC70C4922A7E41DD4267AF04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3">
    <w:name w:val="00ED89A84ED94DA4AE11C1837A89B888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3">
    <w:name w:val="AD07CCD019D143ACB1D0D7C7D583047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3">
    <w:name w:val="9710BC4198134C9CAF280FD912E10BD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3">
    <w:name w:val="620812F2D5CA41DF84E7F51CE39BC8F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3">
    <w:name w:val="BA06AFC1A43449EFB17313128F2D4E9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3">
    <w:name w:val="97FAA116389442A1BD30710F97A8279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3">
    <w:name w:val="E1B949C870C74044A948BE08645555F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3">
    <w:name w:val="570EF0ADA3F240D98C355DE363DCD07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3">
    <w:name w:val="2B52B99E6B09446982F08666D9EB5A7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3">
    <w:name w:val="BEB53ACE269B489B81B76E70538DDE2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3">
    <w:name w:val="D72A49979E954331958EC202F619412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3">
    <w:name w:val="FF331237456946FE9B8E91F40F61148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3">
    <w:name w:val="AC627E6B306F4B4AADB5FC3E56FE92B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3">
    <w:name w:val="316B3AE0A7C5442D8FCE6E3F15792F2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3">
    <w:name w:val="279307FE211548B882753AD1523FF57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3">
    <w:name w:val="AF3EB29C94F8403F98C5646D0F25DC3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3">
    <w:name w:val="01A973A140A949CDAFD5E7257789181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3">
    <w:name w:val="ADDFF84BC8E04210AECB4C812F6FBBE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3">
    <w:name w:val="D3C1CFA3A98D47A39A71E52F95C9FCC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3">
    <w:name w:val="07F3398F60CE48938C365F7D0F61769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3">
    <w:name w:val="CA2CED9E77DA46C5B75ECAC18A01693E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3">
    <w:name w:val="5A7C66E3966C4335A3B15405E88F113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3">
    <w:name w:val="CD0F2F9D480F4420BE32E32F77E7CC3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3">
    <w:name w:val="13143193D7674ABBA17FBBF412263747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3">
    <w:name w:val="0C848702504A44F0B2EC04D6948E62C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3">
    <w:name w:val="CF44CEA235D2409ABBB2DD84F8564B39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3">
    <w:name w:val="C5014F59BB7C493FAAAB23414A6A5DBC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3">
    <w:name w:val="E70921F804E3483E9484093593DE9A2C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3">
    <w:name w:val="112FBEEB772B4D3AA641F40F97587EA6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3">
    <w:name w:val="3ABA5FD2BC4043F4B747EDD8378D18BD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3">
    <w:name w:val="CBD337D945784B22984828EF7B7F8F46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3">
    <w:name w:val="6AC0FC4E4E334216A4ECE28009DD20FE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3">
    <w:name w:val="28F6F4CBB23640D3AD1D380F0CB1CAF8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3">
    <w:name w:val="2F76971EFB1345C3AFB889EBABEDB16A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3">
    <w:name w:val="DF28418522F744DB904758A4C6C9E56D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3">
    <w:name w:val="F5A133FC305240D7956FB4C9355E1827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3">
    <w:name w:val="C96CB20F3369423CB8F2007694F8A633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3">
    <w:name w:val="872A6DCCB9FB425FABC9592A4EACF330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3">
    <w:name w:val="5B7ADDDEC2AE4345BB3235F04F32B03F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3">
    <w:name w:val="0C103503068E48149A5006CCDCD7338B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3">
    <w:name w:val="ED7AE50882CF474AB7332932E228F518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3">
    <w:name w:val="D7998115EDC44B678BBB6A966A648BB3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3">
    <w:name w:val="2C52ADE03C3E413BA2C6CF805A5E240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3">
    <w:name w:val="C5277CC6166C4579AC6ED755DD1480363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3">
    <w:name w:val="4B4A464BDCBE466ABAE14AA77DDF86CA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3">
    <w:name w:val="E2150C21FBDD4DF2BA541EB67769907B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3">
    <w:name w:val="4754B10BA32F4B4F89BEA3F91A8377DD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3">
    <w:name w:val="E3D2E81F8D384F9383F8557818FAB469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3">
    <w:name w:val="6156AEA3AEDB4BDABDF525D78A51E9A2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3">
    <w:name w:val="91D72CBBBC324DF89653EFD3CD6F35FD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3">
    <w:name w:val="6AA971AD26C3413A86945B1BFDBE9FB2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3">
    <w:name w:val="02D771D92DE1444B86D7E52179DD314B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3">
    <w:name w:val="4F8BFD59BC7D44BEBB144EE8A99D3119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3">
    <w:name w:val="68B93B6088994C49AE1B93CE4E01B492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3">
    <w:name w:val="7689597F4266427A8F56AC16BC3409973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3">
    <w:name w:val="E3FC28116C294A828BFD2DA04494710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3">
    <w:name w:val="EFD38E484FFC4139B4D53628E1ED6D9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3">
    <w:name w:val="E7CB4D676D8D4BD49C8444AEB788D07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3">
    <w:name w:val="38C7DC307B214F5DAB10EE4079EC575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3">
    <w:name w:val="6BCE73E201864BEC9FB11BADCF81B1E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3">
    <w:name w:val="2F88F308FA7C4AA3B77E33780E310E4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3">
    <w:name w:val="A2E845D7C0F64CF0978BB809EC7C6DC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3">
    <w:name w:val="E9C2A6427CAF4326BD0EE6B271885E8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3">
    <w:name w:val="387E1B40AC40426BAE1828F2C609750F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3">
    <w:name w:val="B5CD93E62017418EB1028CD07C81FBAF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3">
    <w:name w:val="9FF8023F17B640568A9F77B26A25745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3">
    <w:name w:val="05A1C4AA3D794FD8AB65FD74B7CF43E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3">
    <w:name w:val="7DCC1A8C742F4764A08692E138B4C12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3">
    <w:name w:val="27627933CECA40EF9BC3A0F73485EF0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3">
    <w:name w:val="03D79AE110554EB3BEEB2499E3C899B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3">
    <w:name w:val="F9DA4C396E774F2C850A4586CFFD330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3">
    <w:name w:val="1261938667FA4597BA008AC67954665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3">
    <w:name w:val="CE09B348CB6843AC913B20A05F68D24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3">
    <w:name w:val="6B2A7B351A87485D8770A8E677C5E45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3">
    <w:name w:val="0C8B9EF0B8CB4D569C030E05B51390B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3">
    <w:name w:val="35BE4F340007466296B7B8E30356F99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3">
    <w:name w:val="854A515693F444429D2CD1C4C8F5992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3">
    <w:name w:val="F36CB2E4CD5642F98679931B25E261C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3">
    <w:name w:val="CDEC1DB0A08B4FC6B05F8574CF8A0BC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3">
    <w:name w:val="FEB61B4980C141C8B6684306F5FAAD8E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3">
    <w:name w:val="62BDA62D69B84C6A9A7AF36FD6C7B6A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3">
    <w:name w:val="E9FAB119AC0541ECB5FF6BDE1C82BBD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3">
    <w:name w:val="A8219C51C27643A593EAC79017A4C1C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3">
    <w:name w:val="C171ABE2D77343629AF0F95312983A4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3">
    <w:name w:val="2713FADD5B844E9985914878813CA25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3">
    <w:name w:val="E43054F4BE4B479BB5C4117E300022B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3">
    <w:name w:val="0D34B059CFE14A4D899B5AE3B354B65E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3">
    <w:name w:val="9D41D2C02B014AFC8A646A1C67A1E45F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3">
    <w:name w:val="593AA0D4B86F4C7980121EBFDB1A938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3">
    <w:name w:val="D688BDD7B2994ADC92E8C551EB3B244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3">
    <w:name w:val="F3806E3DACDE4B05B22EDA4A7C4FB6F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3">
    <w:name w:val="B25877462F364B99BE82BEB8C29BB8A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3">
    <w:name w:val="413725F39BA44094A86E8D99D9B0405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3">
    <w:name w:val="DC2B16CBB4FD4E418EA711413568F7E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3">
    <w:name w:val="8BAEBEC57E624773B08ED54A1028771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3">
    <w:name w:val="153E3D2568B845A08DB84029A779A9E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3">
    <w:name w:val="6C52653576FD4A5B9B36AE9248FBF5B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3">
    <w:name w:val="1625D60D74F545209EB2BD77CCF1FD6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3">
    <w:name w:val="9665A462252640D6A413FD1CA54DB2E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3">
    <w:name w:val="AF81A32B3FC04DB9990284515318840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3">
    <w:name w:val="73429595F0044707AD572EB967FBDDC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3">
    <w:name w:val="938B88AC4CAD4E66B33D615BE56A85B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3">
    <w:name w:val="5DC321D7013741D2A3713D798C123BC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3">
    <w:name w:val="B6FDD4EAA71349E0AD6C5CA2625B945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3">
    <w:name w:val="7791A2004B414AF1BC2F67A3CB15884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3">
    <w:name w:val="EF0C0A3C93F84083B8B62EC28E3C9EF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3">
    <w:name w:val="B87E8D3292904936BEFBA6EF298A70B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3">
    <w:name w:val="33A1AFABDBB14396BBBD2764EB15395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3">
    <w:name w:val="599287AAF67143C4AC895BAE8EE7E8A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3">
    <w:name w:val="51171B7108DC4C25937327CD4F490A1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3">
    <w:name w:val="E44FFF4742BF4EF1ABB327103EAEDA6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3">
    <w:name w:val="91325471AE4C4929948D515CC1E4E94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3">
    <w:name w:val="8C011BB0E9C3420B92CF372A33EA3D4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3">
    <w:name w:val="13DD3FA82A9B4EED8DE2E38351E12FE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3">
    <w:name w:val="5FD47CCFB328405F8F923EECB7D075A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3">
    <w:name w:val="E35FA65C961B4A67A20F4FC38614277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3">
    <w:name w:val="29861ED637EB481CA60FE43E9AFB73B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3">
    <w:name w:val="C20D50CA5F7D4B9AA5B48AADB0A2B1A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3">
    <w:name w:val="AAE6AFE66628457DBA33257335D12A0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3">
    <w:name w:val="5F78EE42160D4355B322AB88F9A87278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3">
    <w:name w:val="85F521ECF70E4EC6A9F5091EDE947A5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3">
    <w:name w:val="EC5573428EE54313A429394F76A3629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3">
    <w:name w:val="A0BDE29D1B2D408386CDD35B76FAB60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3">
    <w:name w:val="80073B7ACD2740AEB3BF2A89DE6071C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3">
    <w:name w:val="DB94C9446572483E892A4CCC11619B5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3">
    <w:name w:val="C4E2FBF8C8B94066A89CE361F1891CB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3">
    <w:name w:val="ECEEA904D93C4E2D9506C37344F05D5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2">
    <w:name w:val="44F87A484ACD42F4A375B7831CC3C5F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2">
    <w:name w:val="F2DF86AE74C546EDB7FD704F58105B8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2">
    <w:name w:val="4C50A609C06A4C0DA94B2A935B9B850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2">
    <w:name w:val="0FA0A4C7E87142C38C6243DA2AF21E3B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2">
    <w:name w:val="82DFA6D95525447292C6EAFB72538205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2">
    <w:name w:val="9E214CB1805A4E89958D318B00F4307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2">
    <w:name w:val="46BB967E9A974847BD034DDDD66DE3D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2">
    <w:name w:val="CCB73987A05C4723BC92E2A6696477F2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2">
    <w:name w:val="A8A7A45ACB214299BD9CFFCFDA14E0F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2">
    <w:name w:val="439388964C5843FC8E08C051D77D36A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2">
    <w:name w:val="B47152DBEDB640219E5148D67ACD0ADC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2">
    <w:name w:val="1E632C0635B34FCFAF8F217EAE3EDDE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2">
    <w:name w:val="FBA55514DFD4487F99313233BBBE409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2">
    <w:name w:val="C64DFD3E10004E05990784F1DB9F303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2">
    <w:name w:val="03CF8251CB704DD5889DE825B46D193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2">
    <w:name w:val="5C32507261C5469EAB535621F1C965F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2">
    <w:name w:val="BFADD2E0E38945F68EBEE23697ACF13D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2">
    <w:name w:val="32F73E408BB642D8ACF58F5328EB687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2">
    <w:name w:val="79A9EEE5123F43429841826976833DD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2">
    <w:name w:val="62DDE315C0FD4A90B3A89D824323EE0A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2">
    <w:name w:val="F2289BE556864B4FB6F243D26175ABD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2">
    <w:name w:val="EF3CB88397F347A7B344140941045DD0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2">
    <w:name w:val="182EA05C4F2A4408818B4D140F3BBA26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2">
    <w:name w:val="9579475BFA4849F58022980E912997C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2">
    <w:name w:val="1220A11A50AF4928943D54C58BF38627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2">
    <w:name w:val="8FF8645C2CEC45F283843EB47434BE3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2">
    <w:name w:val="3C8221A2A1EF46FD8A78265640972134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4">
    <w:name w:val="0E0D62CB529D49A18829949D64552F9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4">
    <w:name w:val="50DC6E30D2634D639690FAE46004B75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4">
    <w:name w:val="94B84EA821A54AF5AA769F928CEAF40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4">
    <w:name w:val="043B9CCCC75647C2B8DC191280D7142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4">
    <w:name w:val="BEA2A9CDF14E4C2B893EC48B96231F1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4">
    <w:name w:val="CD48B4DC206A418681EB14A227F3844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4">
    <w:name w:val="2EB27F69246C4341923879A4B3A7528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4">
    <w:name w:val="D4D13191322446AA88DA2E24D25953A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4">
    <w:name w:val="F8669D7AF6384BB18D5AFBCD0D4E719F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4">
    <w:name w:val="016A86E00D9D43D0874FACAF915B521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4">
    <w:name w:val="6BFBBBB559394B389DD8560EE6DFA45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4">
    <w:name w:val="EBA83003B9AC4A87868386DCA15F93F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4">
    <w:name w:val="7ED0689029A043F782A2529F27FEEE7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4">
    <w:name w:val="45A20124AE8D4190ACA00667C888EE9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4">
    <w:name w:val="748F24F43DDB43BFB3BC4BACCB7BA20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4">
    <w:name w:val="5F0F997920C94313A00BE886E75CFEE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4">
    <w:name w:val="21C7C1108DA84437B9030B63AC118EF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4">
    <w:name w:val="E69BB4420D604B1A8C9F719C3BE88D9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4">
    <w:name w:val="C0628ABA4DD24891BBA6CA76250C201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4">
    <w:name w:val="52312423E40E4AD198C43EAD35271D0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4">
    <w:name w:val="ABA81B730F2F418786DDB84DE660DCD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4">
    <w:name w:val="AA9EA95CAAE2496DA5A73FF03D8F8B1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4">
    <w:name w:val="D12A0272D8994548AD1188170DEC899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4">
    <w:name w:val="5F80D6B959B241BF8D139EE0993C913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4">
    <w:name w:val="6D1AC7BCC70C4922A7E41DD4267AF04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4">
    <w:name w:val="00ED89A84ED94DA4AE11C1837A89B888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4">
    <w:name w:val="AD07CCD019D143ACB1D0D7C7D583047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4">
    <w:name w:val="9710BC4198134C9CAF280FD912E10BD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4">
    <w:name w:val="620812F2D5CA41DF84E7F51CE39BC8F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4">
    <w:name w:val="BA06AFC1A43449EFB17313128F2D4E9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4">
    <w:name w:val="97FAA116389442A1BD30710F97A8279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4">
    <w:name w:val="E1B949C870C74044A948BE08645555F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4">
    <w:name w:val="570EF0ADA3F240D98C355DE363DCD07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4">
    <w:name w:val="2B52B99E6B09446982F08666D9EB5A7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4">
    <w:name w:val="BEB53ACE269B489B81B76E70538DDE2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4">
    <w:name w:val="D72A49979E954331958EC202F619412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4">
    <w:name w:val="FF331237456946FE9B8E91F40F61148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4">
    <w:name w:val="AC627E6B306F4B4AADB5FC3E56FE92B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4">
    <w:name w:val="316B3AE0A7C5442D8FCE6E3F15792F2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4">
    <w:name w:val="279307FE211548B882753AD1523FF57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4">
    <w:name w:val="AF3EB29C94F8403F98C5646D0F25DC3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4">
    <w:name w:val="01A973A140A949CDAFD5E7257789181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4">
    <w:name w:val="ADDFF84BC8E04210AECB4C812F6FBBE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4">
    <w:name w:val="D3C1CFA3A98D47A39A71E52F95C9FCC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4">
    <w:name w:val="07F3398F60CE48938C365F7D0F61769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4">
    <w:name w:val="CA2CED9E77DA46C5B75ECAC18A01693E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4">
    <w:name w:val="5A7C66E3966C4335A3B15405E88F113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4">
    <w:name w:val="CD0F2F9D480F4420BE32E32F77E7CC3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4">
    <w:name w:val="13143193D7674ABBA17FBBF412263747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4">
    <w:name w:val="0C848702504A44F0B2EC04D6948E62C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4">
    <w:name w:val="CF44CEA235D2409ABBB2DD84F8564B39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4">
    <w:name w:val="C5014F59BB7C493FAAAB23414A6A5DBC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4">
    <w:name w:val="E70921F804E3483E9484093593DE9A2C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4">
    <w:name w:val="112FBEEB772B4D3AA641F40F97587EA6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4">
    <w:name w:val="3ABA5FD2BC4043F4B747EDD8378D18BD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4">
    <w:name w:val="CBD337D945784B22984828EF7B7F8F46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4">
    <w:name w:val="6AC0FC4E4E334216A4ECE28009DD20FE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4">
    <w:name w:val="28F6F4CBB23640D3AD1D380F0CB1CAF8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4">
    <w:name w:val="2F76971EFB1345C3AFB889EBABEDB16A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4">
    <w:name w:val="DF28418522F744DB904758A4C6C9E56D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4">
    <w:name w:val="F5A133FC305240D7956FB4C9355E1827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4">
    <w:name w:val="C96CB20F3369423CB8F2007694F8A633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4">
    <w:name w:val="872A6DCCB9FB425FABC9592A4EACF330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4">
    <w:name w:val="5B7ADDDEC2AE4345BB3235F04F32B03F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4">
    <w:name w:val="0C103503068E48149A5006CCDCD7338B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4">
    <w:name w:val="ED7AE50882CF474AB7332932E228F518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4">
    <w:name w:val="D7998115EDC44B678BBB6A966A648BB3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4">
    <w:name w:val="2C52ADE03C3E413BA2C6CF805A5E240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4">
    <w:name w:val="C5277CC6166C4579AC6ED755DD1480364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4">
    <w:name w:val="4B4A464BDCBE466ABAE14AA77DDF86CA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4">
    <w:name w:val="E2150C21FBDD4DF2BA541EB67769907B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4">
    <w:name w:val="4754B10BA32F4B4F89BEA3F91A8377DD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4">
    <w:name w:val="E3D2E81F8D384F9383F8557818FAB469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4">
    <w:name w:val="6156AEA3AEDB4BDABDF525D78A51E9A2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4">
    <w:name w:val="91D72CBBBC324DF89653EFD3CD6F35FD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4">
    <w:name w:val="6AA971AD26C3413A86945B1BFDBE9FB2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4">
    <w:name w:val="02D771D92DE1444B86D7E52179DD314B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4">
    <w:name w:val="4F8BFD59BC7D44BEBB144EE8A99D3119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4">
    <w:name w:val="68B93B6088994C49AE1B93CE4E01B492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4">
    <w:name w:val="7689597F4266427A8F56AC16BC3409974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4">
    <w:name w:val="E3FC28116C294A828BFD2DA04494710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4">
    <w:name w:val="EFD38E484FFC4139B4D53628E1ED6D9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4">
    <w:name w:val="E7CB4D676D8D4BD49C8444AEB788D07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4">
    <w:name w:val="38C7DC307B214F5DAB10EE4079EC575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4">
    <w:name w:val="6BCE73E201864BEC9FB11BADCF81B1E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4">
    <w:name w:val="2F88F308FA7C4AA3B77E33780E310E4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4">
    <w:name w:val="A2E845D7C0F64CF0978BB809EC7C6DC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4">
    <w:name w:val="E9C2A6427CAF4326BD0EE6B271885E8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4">
    <w:name w:val="387E1B40AC40426BAE1828F2C609750F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4">
    <w:name w:val="B5CD93E62017418EB1028CD07C81FBAF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4">
    <w:name w:val="9FF8023F17B640568A9F77B26A25745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4">
    <w:name w:val="05A1C4AA3D794FD8AB65FD74B7CF43E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4">
    <w:name w:val="7DCC1A8C742F4764A08692E138B4C12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4">
    <w:name w:val="27627933CECA40EF9BC3A0F73485EF0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4">
    <w:name w:val="03D79AE110554EB3BEEB2499E3C899B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4">
    <w:name w:val="F9DA4C396E774F2C850A4586CFFD330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4">
    <w:name w:val="1261938667FA4597BA008AC67954665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4">
    <w:name w:val="CE09B348CB6843AC913B20A05F68D24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4">
    <w:name w:val="6B2A7B351A87485D8770A8E677C5E45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4">
    <w:name w:val="0C8B9EF0B8CB4D569C030E05B51390B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4">
    <w:name w:val="35BE4F340007466296B7B8E30356F99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4">
    <w:name w:val="854A515693F444429D2CD1C4C8F5992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4">
    <w:name w:val="F36CB2E4CD5642F98679931B25E261C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4">
    <w:name w:val="CDEC1DB0A08B4FC6B05F8574CF8A0BC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4">
    <w:name w:val="FEB61B4980C141C8B6684306F5FAAD8E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4">
    <w:name w:val="62BDA62D69B84C6A9A7AF36FD6C7B6A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4">
    <w:name w:val="E9FAB119AC0541ECB5FF6BDE1C82BBD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4">
    <w:name w:val="A8219C51C27643A593EAC79017A4C1C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4">
    <w:name w:val="C171ABE2D77343629AF0F95312983A4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4">
    <w:name w:val="2713FADD5B844E9985914878813CA25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4">
    <w:name w:val="E43054F4BE4B479BB5C4117E300022B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4">
    <w:name w:val="0D34B059CFE14A4D899B5AE3B354B65E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4">
    <w:name w:val="9D41D2C02B014AFC8A646A1C67A1E45F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4">
    <w:name w:val="593AA0D4B86F4C7980121EBFDB1A938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4">
    <w:name w:val="D688BDD7B2994ADC92E8C551EB3B244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4">
    <w:name w:val="F3806E3DACDE4B05B22EDA4A7C4FB6F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4">
    <w:name w:val="B25877462F364B99BE82BEB8C29BB8A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4">
    <w:name w:val="413725F39BA44094A86E8D99D9B0405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4">
    <w:name w:val="DC2B16CBB4FD4E418EA711413568F7E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4">
    <w:name w:val="8BAEBEC57E624773B08ED54A1028771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4">
    <w:name w:val="153E3D2568B845A08DB84029A779A9E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4">
    <w:name w:val="6C52653576FD4A5B9B36AE9248FBF5B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4">
    <w:name w:val="1625D60D74F545209EB2BD77CCF1FD6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4">
    <w:name w:val="9665A462252640D6A413FD1CA54DB2E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4">
    <w:name w:val="AF81A32B3FC04DB9990284515318840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4">
    <w:name w:val="73429595F0044707AD572EB967FBDDC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4">
    <w:name w:val="938B88AC4CAD4E66B33D615BE56A85B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4">
    <w:name w:val="5DC321D7013741D2A3713D798C123BC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4">
    <w:name w:val="B6FDD4EAA71349E0AD6C5CA2625B945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4">
    <w:name w:val="7791A2004B414AF1BC2F67A3CB15884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4">
    <w:name w:val="EF0C0A3C93F84083B8B62EC28E3C9EF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4">
    <w:name w:val="B87E8D3292904936BEFBA6EF298A70B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4">
    <w:name w:val="33A1AFABDBB14396BBBD2764EB15395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4">
    <w:name w:val="599287AAF67143C4AC895BAE8EE7E8A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4">
    <w:name w:val="51171B7108DC4C25937327CD4F490A1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4">
    <w:name w:val="E44FFF4742BF4EF1ABB327103EAEDA6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4">
    <w:name w:val="91325471AE4C4929948D515CC1E4E94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4">
    <w:name w:val="8C011BB0E9C3420B92CF372A33EA3D4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4">
    <w:name w:val="13DD3FA82A9B4EED8DE2E38351E12FE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4">
    <w:name w:val="5FD47CCFB328405F8F923EECB7D075A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4">
    <w:name w:val="E35FA65C961B4A67A20F4FC38614277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4">
    <w:name w:val="29861ED637EB481CA60FE43E9AFB73B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4">
    <w:name w:val="C20D50CA5F7D4B9AA5B48AADB0A2B1A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4">
    <w:name w:val="AAE6AFE66628457DBA33257335D12A0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4">
    <w:name w:val="5F78EE42160D4355B322AB88F9A87278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4">
    <w:name w:val="85F521ECF70E4EC6A9F5091EDE947A5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4">
    <w:name w:val="EC5573428EE54313A429394F76A3629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4">
    <w:name w:val="A0BDE29D1B2D408386CDD35B76FAB60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4">
    <w:name w:val="80073B7ACD2740AEB3BF2A89DE6071C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4">
    <w:name w:val="DB94C9446572483E892A4CCC11619B5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4">
    <w:name w:val="C4E2FBF8C8B94066A89CE361F1891CB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4">
    <w:name w:val="ECEEA904D93C4E2D9506C37344F05D5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3">
    <w:name w:val="44F87A484ACD42F4A375B7831CC3C5F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3">
    <w:name w:val="F2DF86AE74C546EDB7FD704F58105B8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3">
    <w:name w:val="4C50A609C06A4C0DA94B2A935B9B850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3">
    <w:name w:val="0FA0A4C7E87142C38C6243DA2AF21E3B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3">
    <w:name w:val="82DFA6D95525447292C6EAFB72538205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3">
    <w:name w:val="9E214CB1805A4E89958D318B00F4307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3">
    <w:name w:val="46BB967E9A974847BD034DDDD66DE3DF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3">
    <w:name w:val="CCB73987A05C4723BC92E2A6696477F2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3">
    <w:name w:val="A8A7A45ACB214299BD9CFFCFDA14E0F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3">
    <w:name w:val="439388964C5843FC8E08C051D77D36A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3">
    <w:name w:val="B47152DBEDB640219E5148D67ACD0ADC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3">
    <w:name w:val="1E632C0635B34FCFAF8F217EAE3EDDE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3">
    <w:name w:val="FBA55514DFD4487F99313233BBBE409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3">
    <w:name w:val="C64DFD3E10004E05990784F1DB9F303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3">
    <w:name w:val="03CF8251CB704DD5889DE825B46D193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3">
    <w:name w:val="5C32507261C5469EAB535621F1C965F1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3">
    <w:name w:val="BFADD2E0E38945F68EBEE23697ACF13D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3">
    <w:name w:val="32F73E408BB642D8ACF58F5328EB687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3">
    <w:name w:val="79A9EEE5123F43429841826976833DD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3">
    <w:name w:val="62DDE315C0FD4A90B3A89D824323EE0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3">
    <w:name w:val="F2289BE556864B4FB6F243D26175ABD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3">
    <w:name w:val="EF3CB88397F347A7B344140941045DD0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3">
    <w:name w:val="182EA05C4F2A4408818B4D140F3BBA26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3">
    <w:name w:val="9579475BFA4849F58022980E912997C3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3">
    <w:name w:val="1220A11A50AF4928943D54C58BF38627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3">
    <w:name w:val="8FF8645C2CEC45F283843EB47434BE39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3">
    <w:name w:val="3C8221A2A1EF46FD8A78265640972134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F0E8B2624014958B465AB0D691444FF">
    <w:name w:val="CF0E8B2624014958B465AB0D691444FF"/>
    <w:rsid w:val="000D0C4C"/>
  </w:style>
  <w:style w:type="paragraph" w:customStyle="1" w:styleId="0E0D62CB529D49A18829949D64552F955">
    <w:name w:val="0E0D62CB529D49A18829949D64552F9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5">
    <w:name w:val="50DC6E30D2634D639690FAE46004B75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5">
    <w:name w:val="94B84EA821A54AF5AA769F928CEAF40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5">
    <w:name w:val="043B9CCCC75647C2B8DC191280D7142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5">
    <w:name w:val="BEA2A9CDF14E4C2B893EC48B96231F1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5">
    <w:name w:val="CD48B4DC206A418681EB14A227F3844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5">
    <w:name w:val="2EB27F69246C4341923879A4B3A7528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5">
    <w:name w:val="D4D13191322446AA88DA2E24D25953A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5">
    <w:name w:val="F8669D7AF6384BB18D5AFBCD0D4E719F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5">
    <w:name w:val="016A86E00D9D43D0874FACAF915B521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5">
    <w:name w:val="6BFBBBB559394B389DD8560EE6DFA45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5">
    <w:name w:val="EBA83003B9AC4A87868386DCA15F93F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5">
    <w:name w:val="7ED0689029A043F782A2529F27FEEE7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5">
    <w:name w:val="45A20124AE8D4190ACA00667C888EE9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5">
    <w:name w:val="748F24F43DDB43BFB3BC4BACCB7BA20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5">
    <w:name w:val="5F0F997920C94313A00BE886E75CFEE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5">
    <w:name w:val="21C7C1108DA84437B9030B63AC118EF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5">
    <w:name w:val="E69BB4420D604B1A8C9F719C3BE88D9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5">
    <w:name w:val="C0628ABA4DD24891BBA6CA76250C201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5">
    <w:name w:val="52312423E40E4AD198C43EAD35271D0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5">
    <w:name w:val="ABA81B730F2F418786DDB84DE660DCD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5">
    <w:name w:val="AA9EA95CAAE2496DA5A73FF03D8F8B1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5">
    <w:name w:val="D12A0272D8994548AD1188170DEC899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5">
    <w:name w:val="5F80D6B959B241BF8D139EE0993C913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5">
    <w:name w:val="6D1AC7BCC70C4922A7E41DD4267AF04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5">
    <w:name w:val="00ED89A84ED94DA4AE11C1837A89B888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5">
    <w:name w:val="AD07CCD019D143ACB1D0D7C7D583047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5">
    <w:name w:val="9710BC4198134C9CAF280FD912E10BD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5">
    <w:name w:val="620812F2D5CA41DF84E7F51CE39BC8F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5">
    <w:name w:val="BA06AFC1A43449EFB17313128F2D4E9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5">
    <w:name w:val="97FAA116389442A1BD30710F97A8279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5">
    <w:name w:val="E1B949C870C74044A948BE08645555F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5">
    <w:name w:val="570EF0ADA3F240D98C355DE363DCD07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5">
    <w:name w:val="2B52B99E6B09446982F08666D9EB5A7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5">
    <w:name w:val="BEB53ACE269B489B81B76E70538DDE2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5">
    <w:name w:val="D72A49979E954331958EC202F619412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5">
    <w:name w:val="FF331237456946FE9B8E91F40F61148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5">
    <w:name w:val="AC627E6B306F4B4AADB5FC3E56FE92B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5">
    <w:name w:val="316B3AE0A7C5442D8FCE6E3F15792F2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5">
    <w:name w:val="279307FE211548B882753AD1523FF57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0E8B2624014958B465AB0D691444FF1">
    <w:name w:val="CF0E8B2624014958B465AB0D691444FF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5">
    <w:name w:val="AF3EB29C94F8403F98C5646D0F25DC3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5">
    <w:name w:val="01A973A140A949CDAFD5E7257789181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5">
    <w:name w:val="ADDFF84BC8E04210AECB4C812F6FBBE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5">
    <w:name w:val="D3C1CFA3A98D47A39A71E52F95C9FCC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5">
    <w:name w:val="07F3398F60CE48938C365F7D0F61769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5">
    <w:name w:val="CA2CED9E77DA46C5B75ECAC18A01693E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5">
    <w:name w:val="5A7C66E3966C4335A3B15405E88F113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5">
    <w:name w:val="CD0F2F9D480F4420BE32E32F77E7CC3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5">
    <w:name w:val="13143193D7674ABBA17FBBF412263747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5">
    <w:name w:val="0C848702504A44F0B2EC04D6948E62C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5">
    <w:name w:val="CF44CEA235D2409ABBB2DD84F8564B39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5">
    <w:name w:val="C5014F59BB7C493FAAAB23414A6A5DBC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5">
    <w:name w:val="E70921F804E3483E9484093593DE9A2C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5">
    <w:name w:val="112FBEEB772B4D3AA641F40F97587EA6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5">
    <w:name w:val="3ABA5FD2BC4043F4B747EDD8378D18BD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5">
    <w:name w:val="CBD337D945784B22984828EF7B7F8F46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5">
    <w:name w:val="6AC0FC4E4E334216A4ECE28009DD20FE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5">
    <w:name w:val="28F6F4CBB23640D3AD1D380F0CB1CAF8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5">
    <w:name w:val="2F76971EFB1345C3AFB889EBABEDB16A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5">
    <w:name w:val="DF28418522F744DB904758A4C6C9E56D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5">
    <w:name w:val="F5A133FC305240D7956FB4C9355E1827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5">
    <w:name w:val="C96CB20F3369423CB8F2007694F8A633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5">
    <w:name w:val="872A6DCCB9FB425FABC9592A4EACF330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5">
    <w:name w:val="5B7ADDDEC2AE4345BB3235F04F32B03F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5">
    <w:name w:val="0C103503068E48149A5006CCDCD7338B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5">
    <w:name w:val="ED7AE50882CF474AB7332932E228F518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5">
    <w:name w:val="D7998115EDC44B678BBB6A966A648BB3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5">
    <w:name w:val="2C52ADE03C3E413BA2C6CF805A5E240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5">
    <w:name w:val="C5277CC6166C4579AC6ED755DD1480365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5">
    <w:name w:val="4B4A464BDCBE466ABAE14AA77DDF86CA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5">
    <w:name w:val="E2150C21FBDD4DF2BA541EB67769907B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5">
    <w:name w:val="4754B10BA32F4B4F89BEA3F91A8377DD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5">
    <w:name w:val="E3D2E81F8D384F9383F8557818FAB469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5">
    <w:name w:val="6156AEA3AEDB4BDABDF525D78A51E9A2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5">
    <w:name w:val="91D72CBBBC324DF89653EFD3CD6F35FD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5">
    <w:name w:val="6AA971AD26C3413A86945B1BFDBE9FB2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5">
    <w:name w:val="02D771D92DE1444B86D7E52179DD314B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5">
    <w:name w:val="4F8BFD59BC7D44BEBB144EE8A99D3119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5">
    <w:name w:val="68B93B6088994C49AE1B93CE4E01B492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5">
    <w:name w:val="7689597F4266427A8F56AC16BC3409975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5">
    <w:name w:val="E3FC28116C294A828BFD2DA04494710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5">
    <w:name w:val="EFD38E484FFC4139B4D53628E1ED6D9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5">
    <w:name w:val="E7CB4D676D8D4BD49C8444AEB788D07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5">
    <w:name w:val="38C7DC307B214F5DAB10EE4079EC575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5">
    <w:name w:val="6BCE73E201864BEC9FB11BADCF81B1E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5">
    <w:name w:val="2F88F308FA7C4AA3B77E33780E310E4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5">
    <w:name w:val="A2E845D7C0F64CF0978BB809EC7C6DC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5">
    <w:name w:val="E9C2A6427CAF4326BD0EE6B271885E8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5">
    <w:name w:val="387E1B40AC40426BAE1828F2C609750F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5">
    <w:name w:val="B5CD93E62017418EB1028CD07C81FBAF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5">
    <w:name w:val="9FF8023F17B640568A9F77B26A25745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5">
    <w:name w:val="05A1C4AA3D794FD8AB65FD74B7CF43E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5">
    <w:name w:val="7DCC1A8C742F4764A08692E138B4C12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5">
    <w:name w:val="27627933CECA40EF9BC3A0F73485EF0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5">
    <w:name w:val="03D79AE110554EB3BEEB2499E3C899B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5">
    <w:name w:val="F9DA4C396E774F2C850A4586CFFD330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5">
    <w:name w:val="1261938667FA4597BA008AC67954665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5">
    <w:name w:val="CE09B348CB6843AC913B20A05F68D24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5">
    <w:name w:val="6B2A7B351A87485D8770A8E677C5E45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5">
    <w:name w:val="0C8B9EF0B8CB4D569C030E05B51390B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5">
    <w:name w:val="35BE4F340007466296B7B8E30356F99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5">
    <w:name w:val="854A515693F444429D2CD1C4C8F5992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5">
    <w:name w:val="F36CB2E4CD5642F98679931B25E261C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5">
    <w:name w:val="CDEC1DB0A08B4FC6B05F8574CF8A0BC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5">
    <w:name w:val="FEB61B4980C141C8B6684306F5FAAD8E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5">
    <w:name w:val="62BDA62D69B84C6A9A7AF36FD6C7B6A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5">
    <w:name w:val="E9FAB119AC0541ECB5FF6BDE1C82BBD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5">
    <w:name w:val="A8219C51C27643A593EAC79017A4C1C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5">
    <w:name w:val="C171ABE2D77343629AF0F95312983A4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5">
    <w:name w:val="2713FADD5B844E9985914878813CA25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5">
    <w:name w:val="E43054F4BE4B479BB5C4117E300022B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5">
    <w:name w:val="0D34B059CFE14A4D899B5AE3B354B65E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5">
    <w:name w:val="9D41D2C02B014AFC8A646A1C67A1E45F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5">
    <w:name w:val="593AA0D4B86F4C7980121EBFDB1A938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5">
    <w:name w:val="D688BDD7B2994ADC92E8C551EB3B244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5">
    <w:name w:val="F3806E3DACDE4B05B22EDA4A7C4FB6F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5">
    <w:name w:val="B25877462F364B99BE82BEB8C29BB8A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5">
    <w:name w:val="413725F39BA44094A86E8D99D9B0405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5">
    <w:name w:val="DC2B16CBB4FD4E418EA711413568F7E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5">
    <w:name w:val="8BAEBEC57E624773B08ED54A1028771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5">
    <w:name w:val="153E3D2568B845A08DB84029A779A9E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5">
    <w:name w:val="6C52653576FD4A5B9B36AE9248FBF5B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5">
    <w:name w:val="1625D60D74F545209EB2BD77CCF1FD6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5">
    <w:name w:val="9665A462252640D6A413FD1CA54DB2E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5">
    <w:name w:val="AF81A32B3FC04DB9990284515318840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5">
    <w:name w:val="73429595F0044707AD572EB967FBDDC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5">
    <w:name w:val="938B88AC4CAD4E66B33D615BE56A85B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5">
    <w:name w:val="5DC321D7013741D2A3713D798C123BC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5">
    <w:name w:val="B6FDD4EAA71349E0AD6C5CA2625B945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5">
    <w:name w:val="7791A2004B414AF1BC2F67A3CB15884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5">
    <w:name w:val="EF0C0A3C93F84083B8B62EC28E3C9EF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5">
    <w:name w:val="B87E8D3292904936BEFBA6EF298A70B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5">
    <w:name w:val="33A1AFABDBB14396BBBD2764EB15395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5">
    <w:name w:val="599287AAF67143C4AC895BAE8EE7E8A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5">
    <w:name w:val="51171B7108DC4C25937327CD4F490A1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5">
    <w:name w:val="E44FFF4742BF4EF1ABB327103EAEDA6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5">
    <w:name w:val="91325471AE4C4929948D515CC1E4E94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5">
    <w:name w:val="8C011BB0E9C3420B92CF372A33EA3D4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5">
    <w:name w:val="13DD3FA82A9B4EED8DE2E38351E12FE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5">
    <w:name w:val="5FD47CCFB328405F8F923EECB7D075A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5">
    <w:name w:val="E35FA65C961B4A67A20F4FC38614277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5">
    <w:name w:val="29861ED637EB481CA60FE43E9AFB73B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5">
    <w:name w:val="C20D50CA5F7D4B9AA5B48AADB0A2B1A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5">
    <w:name w:val="AAE6AFE66628457DBA33257335D12A0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5">
    <w:name w:val="5F78EE42160D4355B322AB88F9A87278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5">
    <w:name w:val="85F521ECF70E4EC6A9F5091EDE947A5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5">
    <w:name w:val="EC5573428EE54313A429394F76A3629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5">
    <w:name w:val="A0BDE29D1B2D408386CDD35B76FAB60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5">
    <w:name w:val="80073B7ACD2740AEB3BF2A89DE6071C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5">
    <w:name w:val="DB94C9446572483E892A4CCC11619B5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5">
    <w:name w:val="C4E2FBF8C8B94066A89CE361F1891CB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5">
    <w:name w:val="ECEEA904D93C4E2D9506C37344F05D5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4">
    <w:name w:val="44F87A484ACD42F4A375B7831CC3C5F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4">
    <w:name w:val="F2DF86AE74C546EDB7FD704F58105B8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4">
    <w:name w:val="4C50A609C06A4C0DA94B2A935B9B850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4">
    <w:name w:val="0FA0A4C7E87142C38C6243DA2AF21E3B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4">
    <w:name w:val="82DFA6D95525447292C6EAFB72538205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4">
    <w:name w:val="9E214CB1805A4E89958D318B00F4307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4">
    <w:name w:val="46BB967E9A974847BD034DDDD66DE3DF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4">
    <w:name w:val="CCB73987A05C4723BC92E2A6696477F2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4">
    <w:name w:val="A8A7A45ACB214299BD9CFFCFDA14E0F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4">
    <w:name w:val="439388964C5843FC8E08C051D77D36A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4">
    <w:name w:val="B47152DBEDB640219E5148D67ACD0ADC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4">
    <w:name w:val="1E632C0635B34FCFAF8F217EAE3EDDE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4">
    <w:name w:val="FBA55514DFD4487F99313233BBBE409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4">
    <w:name w:val="C64DFD3E10004E05990784F1DB9F303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4">
    <w:name w:val="03CF8251CB704DD5889DE825B46D193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4">
    <w:name w:val="5C32507261C5469EAB535621F1C965F1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4">
    <w:name w:val="BFADD2E0E38945F68EBEE23697ACF13D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4">
    <w:name w:val="32F73E408BB642D8ACF58F5328EB687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4">
    <w:name w:val="79A9EEE5123F43429841826976833DD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4">
    <w:name w:val="62DDE315C0FD4A90B3A89D824323EE0A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4">
    <w:name w:val="F2289BE556864B4FB6F243D26175ABD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4">
    <w:name w:val="EF3CB88397F347A7B344140941045DD0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4">
    <w:name w:val="182EA05C4F2A4408818B4D140F3BBA26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4">
    <w:name w:val="9579475BFA4849F58022980E912997C3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4">
    <w:name w:val="1220A11A50AF4928943D54C58BF38627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4">
    <w:name w:val="8FF8645C2CEC45F283843EB47434BE39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4">
    <w:name w:val="3C8221A2A1EF46FD8A782656409721344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6">
    <w:name w:val="0E0D62CB529D49A18829949D64552F9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6">
    <w:name w:val="50DC6E30D2634D639690FAE46004B75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6">
    <w:name w:val="94B84EA821A54AF5AA769F928CEAF40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6">
    <w:name w:val="043B9CCCC75647C2B8DC191280D7142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6">
    <w:name w:val="BEA2A9CDF14E4C2B893EC48B96231F1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6">
    <w:name w:val="CD48B4DC206A418681EB14A227F3844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6">
    <w:name w:val="2EB27F69246C4341923879A4B3A7528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6">
    <w:name w:val="D4D13191322446AA88DA2E24D25953A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6">
    <w:name w:val="F8669D7AF6384BB18D5AFBCD0D4E719F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6">
    <w:name w:val="016A86E00D9D43D0874FACAF915B521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6">
    <w:name w:val="6BFBBBB559394B389DD8560EE6DFA45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6">
    <w:name w:val="EBA83003B9AC4A87868386DCA15F93F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6">
    <w:name w:val="7ED0689029A043F782A2529F27FEEE7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6">
    <w:name w:val="45A20124AE8D4190ACA00667C888EE9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6">
    <w:name w:val="748F24F43DDB43BFB3BC4BACCB7BA20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6">
    <w:name w:val="5F0F997920C94313A00BE886E75CFEE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6">
    <w:name w:val="21C7C1108DA84437B9030B63AC118EF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6">
    <w:name w:val="E69BB4420D604B1A8C9F719C3BE88D9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6">
    <w:name w:val="C0628ABA4DD24891BBA6CA76250C2013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6">
    <w:name w:val="52312423E40E4AD198C43EAD35271D0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6">
    <w:name w:val="ABA81B730F2F418786DDB84DE660DCD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6">
    <w:name w:val="AA9EA95CAAE2496DA5A73FF03D8F8B1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6">
    <w:name w:val="D12A0272D8994548AD1188170DEC899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6">
    <w:name w:val="5F80D6B959B241BF8D139EE0993C913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6">
    <w:name w:val="6D1AC7BCC70C4922A7E41DD4267AF04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6">
    <w:name w:val="00ED89A84ED94DA4AE11C1837A89B888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6">
    <w:name w:val="AD07CCD019D143ACB1D0D7C7D583047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6">
    <w:name w:val="9710BC4198134C9CAF280FD912E10BD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6">
    <w:name w:val="620812F2D5CA41DF84E7F51CE39BC8F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6">
    <w:name w:val="BA06AFC1A43449EFB17313128F2D4E9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6">
    <w:name w:val="97FAA116389442A1BD30710F97A8279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6">
    <w:name w:val="E1B949C870C74044A948BE08645555F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6">
    <w:name w:val="570EF0ADA3F240D98C355DE363DCD07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6">
    <w:name w:val="2B52B99E6B09446982F08666D9EB5A7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6">
    <w:name w:val="BEB53ACE269B489B81B76E70538DDE2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6">
    <w:name w:val="D72A49979E954331958EC202F619412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6">
    <w:name w:val="FF331237456946FE9B8E91F40F61148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6">
    <w:name w:val="AC627E6B306F4B4AADB5FC3E56FE92B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6">
    <w:name w:val="316B3AE0A7C5442D8FCE6E3F15792F2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6">
    <w:name w:val="279307FE211548B882753AD1523FF57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0E8B2624014958B465AB0D691444FF2">
    <w:name w:val="CF0E8B2624014958B465AB0D691444FF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6">
    <w:name w:val="AF3EB29C94F8403F98C5646D0F25DC3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6">
    <w:name w:val="01A973A140A949CDAFD5E7257789181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6">
    <w:name w:val="ADDFF84BC8E04210AECB4C812F6FBBE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6">
    <w:name w:val="D3C1CFA3A98D47A39A71E52F95C9FCC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6">
    <w:name w:val="07F3398F60CE48938C365F7D0F61769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6">
    <w:name w:val="CA2CED9E77DA46C5B75ECAC18A01693E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6">
    <w:name w:val="5A7C66E3966C4335A3B15405E88F113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6">
    <w:name w:val="CD0F2F9D480F4420BE32E32F77E7CC3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6">
    <w:name w:val="13143193D7674ABBA17FBBF412263747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6">
    <w:name w:val="0C848702504A44F0B2EC04D6948E62C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6">
    <w:name w:val="CF44CEA235D2409ABBB2DD84F8564B39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6">
    <w:name w:val="C5014F59BB7C493FAAAB23414A6A5DBC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6">
    <w:name w:val="E70921F804E3483E9484093593DE9A2C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6">
    <w:name w:val="112FBEEB772B4D3AA641F40F97587EA6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6">
    <w:name w:val="3ABA5FD2BC4043F4B747EDD8378D18BD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6">
    <w:name w:val="CBD337D945784B22984828EF7B7F8F46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6">
    <w:name w:val="6AC0FC4E4E334216A4ECE28009DD20FE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6">
    <w:name w:val="28F6F4CBB23640D3AD1D380F0CB1CAF8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6">
    <w:name w:val="2F76971EFB1345C3AFB889EBABEDB16A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6">
    <w:name w:val="DF28418522F744DB904758A4C6C9E56D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6">
    <w:name w:val="F5A133FC305240D7956FB4C9355E1827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6">
    <w:name w:val="C96CB20F3369423CB8F2007694F8A633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6">
    <w:name w:val="872A6DCCB9FB425FABC9592A4EACF330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6">
    <w:name w:val="5B7ADDDEC2AE4345BB3235F04F32B03F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0C103503068E48149A5006CCDCD7338B6">
    <w:name w:val="0C103503068E48149A5006CCDCD7338B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ED7AE50882CF474AB7332932E228F5186">
    <w:name w:val="ED7AE50882CF474AB7332932E228F518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6">
    <w:name w:val="D7998115EDC44B678BBB6A966A648BB3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6">
    <w:name w:val="2C52ADE03C3E413BA2C6CF805A5E2403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5277CC6166C4579AC6ED755DD1480366">
    <w:name w:val="C5277CC6166C4579AC6ED755DD1480366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4B4A464BDCBE466ABAE14AA77DDF86CA6">
    <w:name w:val="4B4A464BDCBE466ABAE14AA77DDF86CA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2150C21FBDD4DF2BA541EB67769907B6">
    <w:name w:val="E2150C21FBDD4DF2BA541EB67769907B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754B10BA32F4B4F89BEA3F91A8377DD6">
    <w:name w:val="4754B10BA32F4B4F89BEA3F91A8377DD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E3D2E81F8D384F9383F8557818FAB4696">
    <w:name w:val="E3D2E81F8D384F9383F8557818FAB469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156AEA3AEDB4BDABDF525D78A51E9A26">
    <w:name w:val="6156AEA3AEDB4BDABDF525D78A51E9A2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91D72CBBBC324DF89653EFD3CD6F35FD6">
    <w:name w:val="91D72CBBBC324DF89653EFD3CD6F35FD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A971AD26C3413A86945B1BFDBE9FB26">
    <w:name w:val="6AA971AD26C3413A86945B1BFDBE9FB2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02D771D92DE1444B86D7E52179DD314B6">
    <w:name w:val="02D771D92DE1444B86D7E52179DD314B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4F8BFD59BC7D44BEBB144EE8A99D31196">
    <w:name w:val="4F8BFD59BC7D44BEBB144EE8A99D3119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8B93B6088994C49AE1B93CE4E01B4926">
    <w:name w:val="68B93B6088994C49AE1B93CE4E01B492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7689597F4266427A8F56AC16BC3409976">
    <w:name w:val="7689597F4266427A8F56AC16BC3409976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6">
    <w:name w:val="E3FC28116C294A828BFD2DA04494710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6">
    <w:name w:val="EFD38E484FFC4139B4D53628E1ED6D9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6">
    <w:name w:val="E7CB4D676D8D4BD49C8444AEB788D07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6">
    <w:name w:val="38C7DC307B214F5DAB10EE4079EC575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6">
    <w:name w:val="6BCE73E201864BEC9FB11BADCF81B1E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6">
    <w:name w:val="2F88F308FA7C4AA3B77E33780E310E4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6">
    <w:name w:val="A2E845D7C0F64CF0978BB809EC7C6DC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6">
    <w:name w:val="E9C2A6427CAF4326BD0EE6B271885E8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6">
    <w:name w:val="387E1B40AC40426BAE1828F2C609750F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6">
    <w:name w:val="B5CD93E62017418EB1028CD07C81FBAF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6">
    <w:name w:val="9FF8023F17B640568A9F77B26A25745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6">
    <w:name w:val="05A1C4AA3D794FD8AB65FD74B7CF43E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6">
    <w:name w:val="7DCC1A8C742F4764A08692E138B4C12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6">
    <w:name w:val="27627933CECA40EF9BC3A0F73485EF0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6">
    <w:name w:val="03D79AE110554EB3BEEB2499E3C899B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6">
    <w:name w:val="F9DA4C396E774F2C850A4586CFFD330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6">
    <w:name w:val="1261938667FA4597BA008AC67954665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6">
    <w:name w:val="CE09B348CB6843AC913B20A05F68D24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6">
    <w:name w:val="6B2A7B351A87485D8770A8E677C5E45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6">
    <w:name w:val="0C8B9EF0B8CB4D569C030E05B51390B3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6">
    <w:name w:val="35BE4F340007466296B7B8E30356F99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6">
    <w:name w:val="854A515693F444429D2CD1C4C8F5992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6">
    <w:name w:val="F36CB2E4CD5642F98679931B25E261C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6">
    <w:name w:val="CDEC1DB0A08B4FC6B05F8574CF8A0BC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6">
    <w:name w:val="FEB61B4980C141C8B6684306F5FAAD8E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6">
    <w:name w:val="62BDA62D69B84C6A9A7AF36FD6C7B6A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6">
    <w:name w:val="E9FAB119AC0541ECB5FF6BDE1C82BBD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6">
    <w:name w:val="A8219C51C27643A593EAC79017A4C1C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6">
    <w:name w:val="C171ABE2D77343629AF0F95312983A4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6">
    <w:name w:val="2713FADD5B844E9985914878813CA25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6">
    <w:name w:val="E43054F4BE4B479BB5C4117E300022B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6">
    <w:name w:val="0D34B059CFE14A4D899B5AE3B354B65E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6">
    <w:name w:val="9D41D2C02B014AFC8A646A1C67A1E45F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6">
    <w:name w:val="593AA0D4B86F4C7980121EBFDB1A938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6">
    <w:name w:val="D688BDD7B2994ADC92E8C551EB3B244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6">
    <w:name w:val="F3806E3DACDE4B05B22EDA4A7C4FB6F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6">
    <w:name w:val="B25877462F364B99BE82BEB8C29BB8A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6">
    <w:name w:val="413725F39BA44094A86E8D99D9B0405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6">
    <w:name w:val="DC2B16CBB4FD4E418EA711413568F7E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6">
    <w:name w:val="8BAEBEC57E624773B08ED54A1028771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6">
    <w:name w:val="153E3D2568B845A08DB84029A779A9E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6">
    <w:name w:val="6C52653576FD4A5B9B36AE9248FBF5B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6">
    <w:name w:val="1625D60D74F545209EB2BD77CCF1FD63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6">
    <w:name w:val="9665A462252640D6A413FD1CA54DB2E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6">
    <w:name w:val="AF81A32B3FC04DB9990284515318840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6">
    <w:name w:val="73429595F0044707AD572EB967FBDDC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6">
    <w:name w:val="938B88AC4CAD4E66B33D615BE56A85B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6">
    <w:name w:val="5DC321D7013741D2A3713D798C123BC3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6">
    <w:name w:val="B6FDD4EAA71349E0AD6C5CA2625B945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6">
    <w:name w:val="7791A2004B414AF1BC2F67A3CB15884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6">
    <w:name w:val="EF0C0A3C93F84083B8B62EC28E3C9EF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6">
    <w:name w:val="B87E8D3292904936BEFBA6EF298A70B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6">
    <w:name w:val="33A1AFABDBB14396BBBD2764EB15395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6">
    <w:name w:val="599287AAF67143C4AC895BAE8EE7E8A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6">
    <w:name w:val="51171B7108DC4C25937327CD4F490A1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6">
    <w:name w:val="E44FFF4742BF4EF1ABB327103EAEDA6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6">
    <w:name w:val="91325471AE4C4929948D515CC1E4E94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6">
    <w:name w:val="8C011BB0E9C3420B92CF372A33EA3D4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6">
    <w:name w:val="13DD3FA82A9B4EED8DE2E38351E12FE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6">
    <w:name w:val="5FD47CCFB328405F8F923EECB7D075A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6">
    <w:name w:val="E35FA65C961B4A67A20F4FC38614277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6">
    <w:name w:val="29861ED637EB481CA60FE43E9AFB73B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6">
    <w:name w:val="C20D50CA5F7D4B9AA5B48AADB0A2B1A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6">
    <w:name w:val="AAE6AFE66628457DBA33257335D12A0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6">
    <w:name w:val="5F78EE42160D4355B322AB88F9A87278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6">
    <w:name w:val="85F521ECF70E4EC6A9F5091EDE947A5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6">
    <w:name w:val="EC5573428EE54313A429394F76A3629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6">
    <w:name w:val="A0BDE29D1B2D408386CDD35B76FAB60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6">
    <w:name w:val="80073B7ACD2740AEB3BF2A89DE6071C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6">
    <w:name w:val="DB94C9446572483E892A4CCC11619B5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6">
    <w:name w:val="C4E2FBF8C8B94066A89CE361F1891CB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6">
    <w:name w:val="ECEEA904D93C4E2D9506C37344F05D5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5">
    <w:name w:val="44F87A484ACD42F4A375B7831CC3C5F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5">
    <w:name w:val="F2DF86AE74C546EDB7FD704F58105B8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5">
    <w:name w:val="4C50A609C06A4C0DA94B2A935B9B850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5">
    <w:name w:val="0FA0A4C7E87142C38C6243DA2AF21E3B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5">
    <w:name w:val="82DFA6D95525447292C6EAFB72538205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5">
    <w:name w:val="9E214CB1805A4E89958D318B00F4307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5">
    <w:name w:val="46BB967E9A974847BD034DDDD66DE3DF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5">
    <w:name w:val="CCB73987A05C4723BC92E2A6696477F2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5">
    <w:name w:val="A8A7A45ACB214299BD9CFFCFDA14E0F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5">
    <w:name w:val="439388964C5843FC8E08C051D77D36A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5">
    <w:name w:val="B47152DBEDB640219E5148D67ACD0ADC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5">
    <w:name w:val="1E632C0635B34FCFAF8F217EAE3EDDE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5">
    <w:name w:val="FBA55514DFD4487F99313233BBBE409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5">
    <w:name w:val="C64DFD3E10004E05990784F1DB9F303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5">
    <w:name w:val="03CF8251CB704DD5889DE825B46D193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5">
    <w:name w:val="5C32507261C5469EAB535621F1C965F1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5">
    <w:name w:val="BFADD2E0E38945F68EBEE23697ACF13D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5">
    <w:name w:val="32F73E408BB642D8ACF58F5328EB687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5">
    <w:name w:val="79A9EEE5123F43429841826976833DD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5">
    <w:name w:val="62DDE315C0FD4A90B3A89D824323EE0A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5">
    <w:name w:val="F2289BE556864B4FB6F243D26175ABD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5">
    <w:name w:val="EF3CB88397F347A7B344140941045DD0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5">
    <w:name w:val="182EA05C4F2A4408818B4D140F3BBA26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5">
    <w:name w:val="9579475BFA4849F58022980E912997C3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5">
    <w:name w:val="1220A11A50AF4928943D54C58BF38627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5">
    <w:name w:val="8FF8645C2CEC45F283843EB47434BE39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5">
    <w:name w:val="3C8221A2A1EF46FD8A782656409721345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7">
    <w:name w:val="0E0D62CB529D49A18829949D64552F9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7">
    <w:name w:val="50DC6E30D2634D639690FAE46004B756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7">
    <w:name w:val="94B84EA821A54AF5AA769F928CEAF400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7">
    <w:name w:val="043B9CCCC75647C2B8DC191280D7142D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7">
    <w:name w:val="BEA2A9CDF14E4C2B893EC48B96231F1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7">
    <w:name w:val="CD48B4DC206A418681EB14A227F3844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7">
    <w:name w:val="2EB27F69246C4341923879A4B3A75286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7">
    <w:name w:val="D4D13191322446AA88DA2E24D25953A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7">
    <w:name w:val="F8669D7AF6384BB18D5AFBCD0D4E719F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7">
    <w:name w:val="016A86E00D9D43D0874FACAF915B521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7">
    <w:name w:val="6BFBBBB559394B389DD8560EE6DFA45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7">
    <w:name w:val="EBA83003B9AC4A87868386DCA15F93F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7">
    <w:name w:val="7ED0689029A043F782A2529F27FEEE7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7">
    <w:name w:val="45A20124AE8D4190ACA00667C888EE96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7">
    <w:name w:val="748F24F43DDB43BFB3BC4BACCB7BA208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7">
    <w:name w:val="5F0F997920C94313A00BE886E75CFEEC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7">
    <w:name w:val="21C7C1108DA84437B9030B63AC118EF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7">
    <w:name w:val="E69BB4420D604B1A8C9F719C3BE88D9C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7">
    <w:name w:val="C0628ABA4DD24891BBA6CA76250C2013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7">
    <w:name w:val="52312423E40E4AD198C43EAD35271D0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7">
    <w:name w:val="ABA81B730F2F418786DDB84DE660DCD4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7">
    <w:name w:val="AA9EA95CAAE2496DA5A73FF03D8F8B18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7">
    <w:name w:val="D12A0272D8994548AD1188170DEC8999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7">
    <w:name w:val="5F80D6B959B241BF8D139EE0993C913C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D1AC7BCC70C4922A7E41DD4267AF0497">
    <w:name w:val="6D1AC7BCC70C4922A7E41DD4267AF049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0ED89A84ED94DA4AE11C1837A89B8887">
    <w:name w:val="00ED89A84ED94DA4AE11C1837A89B888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AD07CCD019D143ACB1D0D7C7D58304757">
    <w:name w:val="AD07CCD019D143ACB1D0D7C7D583047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10BC4198134C9CAF280FD912E10BD17">
    <w:name w:val="9710BC4198134C9CAF280FD912E10BD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0812F2D5CA41DF84E7F51CE39BC8F57">
    <w:name w:val="620812F2D5CA41DF84E7F51CE39BC8F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A06AFC1A43449EFB17313128F2D4E9B7">
    <w:name w:val="BA06AFC1A43449EFB17313128F2D4E9B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7FAA116389442A1BD30710F97A827947">
    <w:name w:val="97FAA116389442A1BD30710F97A82794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1B949C870C74044A948BE08645555F57">
    <w:name w:val="E1B949C870C74044A948BE08645555F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70EF0ADA3F240D98C355DE363DCD0727">
    <w:name w:val="570EF0ADA3F240D98C355DE363DCD07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B52B99E6B09446982F08666D9EB5A7D7">
    <w:name w:val="2B52B99E6B09446982F08666D9EB5A7D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B53ACE269B489B81B76E70538DDE2B7">
    <w:name w:val="BEB53ACE269B489B81B76E70538DDE2B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72A49979E954331958EC202F61941277">
    <w:name w:val="D72A49979E954331958EC202F619412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F331237456946FE9B8E91F40F6114827">
    <w:name w:val="FF331237456946FE9B8E91F40F61148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C627E6B306F4B4AADB5FC3E56FE92B77">
    <w:name w:val="AC627E6B306F4B4AADB5FC3E56FE92B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16B3AE0A7C5442D8FCE6E3F15792F287">
    <w:name w:val="316B3AE0A7C5442D8FCE6E3F15792F28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9307FE211548B882753AD1523FF5717">
    <w:name w:val="279307FE211548B882753AD1523FF57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0E8B2624014958B465AB0D691444FF3">
    <w:name w:val="CF0E8B2624014958B465AB0D691444FF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3EB29C94F8403F98C5646D0F25DC347">
    <w:name w:val="AF3EB29C94F8403F98C5646D0F25DC34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A973A140A949CDAFD5E7257789181A7">
    <w:name w:val="01A973A140A949CDAFD5E7257789181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DDFF84BC8E04210AECB4C812F6FBBEC7">
    <w:name w:val="ADDFF84BC8E04210AECB4C812F6FBBEC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3C1CFA3A98D47A39A71E52F95C9FCC67">
    <w:name w:val="D3C1CFA3A98D47A39A71E52F95C9FCC6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7F3398F60CE48938C365F7D0F6176977">
    <w:name w:val="07F3398F60CE48938C365F7D0F61769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A2CED9E77DA46C5B75ECAC18A01693E7">
    <w:name w:val="CA2CED9E77DA46C5B75ECAC18A01693E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A7C66E3966C4335A3B15405E88F11387">
    <w:name w:val="5A7C66E3966C4335A3B15405E88F1138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0F2F9D480F4420BE32E32F77E7CC377">
    <w:name w:val="CD0F2F9D480F4420BE32E32F77E7CC3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7">
    <w:name w:val="13143193D7674ABBA17FBBF412263747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7">
    <w:name w:val="0C848702504A44F0B2EC04D6948E62C8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7">
    <w:name w:val="CF44CEA235D2409ABBB2DD84F8564B39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7">
    <w:name w:val="C5014F59BB7C493FAAAB23414A6A5DBC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7">
    <w:name w:val="E70921F804E3483E9484093593DE9A2C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7">
    <w:name w:val="112FBEEB772B4D3AA641F40F97587EA67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7">
    <w:name w:val="3ABA5FD2BC4043F4B747EDD8378D18BD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7">
    <w:name w:val="CBD337D945784B22984828EF7B7F8F46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7">
    <w:name w:val="6AC0FC4E4E334216A4ECE28009DD20FE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7">
    <w:name w:val="28F6F4CBB23640D3AD1D380F0CB1CAF8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7">
    <w:name w:val="2F76971EFB1345C3AFB889EBABEDB16A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7">
    <w:name w:val="DF28418522F744DB904758A4C6C9E56D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7">
    <w:name w:val="F5A133FC305240D7956FB4C9355E1827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7">
    <w:name w:val="C96CB20F3369423CB8F2007694F8A633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7">
    <w:name w:val="872A6DCCB9FB425FABC9592A4EACF3307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7">
    <w:name w:val="5B7ADDDEC2AE4345BB3235F04F32B03F7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7">
    <w:name w:val="D7998115EDC44B678BBB6A966A648BB37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7">
    <w:name w:val="2C52ADE03C3E413BA2C6CF805A5E2403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689597F4266427A8F56AC16BC3409977">
    <w:name w:val="7689597F4266427A8F56AC16BC3409977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7">
    <w:name w:val="E3FC28116C294A828BFD2DA044947109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7">
    <w:name w:val="EFD38E484FFC4139B4D53628E1ED6D90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7">
    <w:name w:val="E7CB4D676D8D4BD49C8444AEB788D074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7">
    <w:name w:val="38C7DC307B214F5DAB10EE4079EC575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7">
    <w:name w:val="6BCE73E201864BEC9FB11BADCF81B1EB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7">
    <w:name w:val="2F88F308FA7C4AA3B77E33780E310E48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7">
    <w:name w:val="A2E845D7C0F64CF0978BB809EC7C6DC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7">
    <w:name w:val="E9C2A6427CAF4326BD0EE6B271885E8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7">
    <w:name w:val="387E1B40AC40426BAE1828F2C609750F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7">
    <w:name w:val="B5CD93E62017418EB1028CD07C81FBAF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7">
    <w:name w:val="9FF8023F17B640568A9F77B26A25745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7">
    <w:name w:val="05A1C4AA3D794FD8AB65FD74B7CF43EC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7">
    <w:name w:val="7DCC1A8C742F4764A08692E138B4C12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7">
    <w:name w:val="27627933CECA40EF9BC3A0F73485EF0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7">
    <w:name w:val="03D79AE110554EB3BEEB2499E3C899BD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7">
    <w:name w:val="F9DA4C396E774F2C850A4586CFFD330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7">
    <w:name w:val="1261938667FA4597BA008AC67954665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7">
    <w:name w:val="CE09B348CB6843AC913B20A05F68D24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7">
    <w:name w:val="6B2A7B351A87485D8770A8E677C5E458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7">
    <w:name w:val="0C8B9EF0B8CB4D569C030E05B51390B3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7">
    <w:name w:val="35BE4F340007466296B7B8E30356F99D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7">
    <w:name w:val="854A515693F444429D2CD1C4C8F5992D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7">
    <w:name w:val="F36CB2E4CD5642F98679931B25E261C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7">
    <w:name w:val="CDEC1DB0A08B4FC6B05F8574CF8A0BC4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7">
    <w:name w:val="FEB61B4980C141C8B6684306F5FAAD8E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7">
    <w:name w:val="62BDA62D69B84C6A9A7AF36FD6C7B6A8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7">
    <w:name w:val="E9FAB119AC0541ECB5FF6BDE1C82BBD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7">
    <w:name w:val="A8219C51C27643A593EAC79017A4C1CD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7">
    <w:name w:val="C171ABE2D77343629AF0F95312983A4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7">
    <w:name w:val="2713FADD5B844E9985914878813CA25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7">
    <w:name w:val="E43054F4BE4B479BB5C4117E300022B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7">
    <w:name w:val="0D34B059CFE14A4D899B5AE3B354B65E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7">
    <w:name w:val="9D41D2C02B014AFC8A646A1C67A1E45F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7">
    <w:name w:val="593AA0D4B86F4C7980121EBFDB1A938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7">
    <w:name w:val="D688BDD7B2994ADC92E8C551EB3B2448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7">
    <w:name w:val="F3806E3DACDE4B05B22EDA4A7C4FB6F6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7">
    <w:name w:val="B25877462F364B99BE82BEB8C29BB8AC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7">
    <w:name w:val="413725F39BA44094A86E8D99D9B04059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7">
    <w:name w:val="DC2B16CBB4FD4E418EA711413568F7E6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7">
    <w:name w:val="8BAEBEC57E624773B08ED54A10287710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7">
    <w:name w:val="153E3D2568B845A08DB84029A779A9E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7">
    <w:name w:val="6C52653576FD4A5B9B36AE9248FBF5B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7">
    <w:name w:val="1625D60D74F545209EB2BD77CCF1FD63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7">
    <w:name w:val="9665A462252640D6A413FD1CA54DB2E0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7">
    <w:name w:val="AF81A32B3FC04DB9990284515318840B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7">
    <w:name w:val="73429595F0044707AD572EB967FBDDC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7">
    <w:name w:val="938B88AC4CAD4E66B33D615BE56A85B6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7">
    <w:name w:val="5DC321D7013741D2A3713D798C123BC3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7">
    <w:name w:val="B6FDD4EAA71349E0AD6C5CA2625B9458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7">
    <w:name w:val="7791A2004B414AF1BC2F67A3CB15884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7">
    <w:name w:val="EF0C0A3C93F84083B8B62EC28E3C9EF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7">
    <w:name w:val="B87E8D3292904936BEFBA6EF298A70B4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7">
    <w:name w:val="33A1AFABDBB14396BBBD2764EB15395B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7">
    <w:name w:val="599287AAF67143C4AC895BAE8EE7E8A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7">
    <w:name w:val="51171B7108DC4C25937327CD4F490A1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7">
    <w:name w:val="E44FFF4742BF4EF1ABB327103EAEDA60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7">
    <w:name w:val="91325471AE4C4929948D515CC1E4E94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7">
    <w:name w:val="8C011BB0E9C3420B92CF372A33EA3D44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7">
    <w:name w:val="13DD3FA82A9B4EED8DE2E38351E12FE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7">
    <w:name w:val="5FD47CCFB328405F8F923EECB7D075AB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7">
    <w:name w:val="E35FA65C961B4A67A20F4FC38614277B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7">
    <w:name w:val="29861ED637EB481CA60FE43E9AFB73B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7">
    <w:name w:val="C20D50CA5F7D4B9AA5B48AADB0A2B1A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7">
    <w:name w:val="AAE6AFE66628457DBA33257335D12A0D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7">
    <w:name w:val="5F78EE42160D4355B322AB88F9A87278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7">
    <w:name w:val="85F521ECF70E4EC6A9F5091EDE947A5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7">
    <w:name w:val="EC5573428EE54313A429394F76A3629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7">
    <w:name w:val="A0BDE29D1B2D408386CDD35B76FAB60C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7">
    <w:name w:val="80073B7ACD2740AEB3BF2A89DE6071C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7">
    <w:name w:val="DB94C9446572483E892A4CCC11619B59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7">
    <w:name w:val="C4E2FBF8C8B94066A89CE361F1891CB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7">
    <w:name w:val="ECEEA904D93C4E2D9506C37344F05D5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6">
    <w:name w:val="44F87A484ACD42F4A375B7831CC3C5F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6">
    <w:name w:val="F2DF86AE74C546EDB7FD704F58105B8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6">
    <w:name w:val="4C50A609C06A4C0DA94B2A935B9B850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6">
    <w:name w:val="0FA0A4C7E87142C38C6243DA2AF21E3B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6">
    <w:name w:val="82DFA6D95525447292C6EAFB72538205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6">
    <w:name w:val="9E214CB1805A4E89958D318B00F4307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6">
    <w:name w:val="46BB967E9A974847BD034DDDD66DE3DF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6">
    <w:name w:val="CCB73987A05C4723BC92E2A6696477F2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6">
    <w:name w:val="A8A7A45ACB214299BD9CFFCFDA14E0F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6">
    <w:name w:val="439388964C5843FC8E08C051D77D36A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6">
    <w:name w:val="B47152DBEDB640219E5148D67ACD0ADC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6">
    <w:name w:val="1E632C0635B34FCFAF8F217EAE3EDDE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6">
    <w:name w:val="FBA55514DFD4487F99313233BBBE409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6">
    <w:name w:val="C64DFD3E10004E05990784F1DB9F303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6">
    <w:name w:val="03CF8251CB704DD5889DE825B46D193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6">
    <w:name w:val="5C32507261C5469EAB535621F1C965F1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6">
    <w:name w:val="BFADD2E0E38945F68EBEE23697ACF13D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6">
    <w:name w:val="32F73E408BB642D8ACF58F5328EB687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6">
    <w:name w:val="79A9EEE5123F43429841826976833DD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6">
    <w:name w:val="62DDE315C0FD4A90B3A89D824323EE0A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6">
    <w:name w:val="F2289BE556864B4FB6F243D26175ABD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6">
    <w:name w:val="EF3CB88397F347A7B344140941045DD0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6">
    <w:name w:val="182EA05C4F2A4408818B4D140F3BBA26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6">
    <w:name w:val="9579475BFA4849F58022980E912997C3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6">
    <w:name w:val="1220A11A50AF4928943D54C58BF38627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6">
    <w:name w:val="8FF8645C2CEC45F283843EB47434BE39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6">
    <w:name w:val="3C8221A2A1EF46FD8A782656409721346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8">
    <w:name w:val="0E0D62CB529D49A18829949D64552F95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8">
    <w:name w:val="50DC6E30D2634D639690FAE46004B756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8">
    <w:name w:val="94B84EA821A54AF5AA769F928CEAF400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8">
    <w:name w:val="043B9CCCC75647C2B8DC191280D7142D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8">
    <w:name w:val="BEA2A9CDF14E4C2B893EC48B96231F15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8">
    <w:name w:val="CD48B4DC206A418681EB14A227F38441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8">
    <w:name w:val="2EB27F69246C4341923879A4B3A75286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8">
    <w:name w:val="D4D13191322446AA88DA2E24D25953A7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8">
    <w:name w:val="F8669D7AF6384BB18D5AFBCD0D4E719F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8">
    <w:name w:val="016A86E00D9D43D0874FACAF915B5212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8">
    <w:name w:val="6BFBBBB559394B389DD8560EE6DFA45A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8">
    <w:name w:val="EBA83003B9AC4A87868386DCA15F93F1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8">
    <w:name w:val="7ED0689029A043F782A2529F27FEEE7A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8">
    <w:name w:val="45A20124AE8D4190ACA00667C888EE96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8">
    <w:name w:val="748F24F43DDB43BFB3BC4BACCB7BA208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8">
    <w:name w:val="5F0F997920C94313A00BE886E75CFEEC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8">
    <w:name w:val="21C7C1108DA84437B9030B63AC118EF7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8">
    <w:name w:val="E69BB4420D604B1A8C9F719C3BE88D9C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8">
    <w:name w:val="C0628ABA4DD24891BBA6CA76250C2013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8">
    <w:name w:val="52312423E40E4AD198C43EAD35271D07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8">
    <w:name w:val="ABA81B730F2F418786DDB84DE660DCD4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8">
    <w:name w:val="AA9EA95CAAE2496DA5A73FF03D8F8B18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8">
    <w:name w:val="D12A0272D8994548AD1188170DEC8999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8">
    <w:name w:val="5F80D6B959B241BF8D139EE0993C913C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143193D7674ABBA17FBBF4122637478">
    <w:name w:val="13143193D7674ABBA17FBBF412263747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0C848702504A44F0B2EC04D6948E62C88">
    <w:name w:val="0C848702504A44F0B2EC04D6948E62C8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8">
    <w:name w:val="CF44CEA235D2409ABBB2DD84F8564B39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8">
    <w:name w:val="C5014F59BB7C493FAAAB23414A6A5DBC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8">
    <w:name w:val="E70921F804E3483E9484093593DE9A2C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8">
    <w:name w:val="112FBEEB772B4D3AA641F40F97587EA68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8">
    <w:name w:val="3ABA5FD2BC4043F4B747EDD8378D18BD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8">
    <w:name w:val="CBD337D945784B22984828EF7B7F8F46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8">
    <w:name w:val="6AC0FC4E4E334216A4ECE28009DD20FE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8">
    <w:name w:val="28F6F4CBB23640D3AD1D380F0CB1CAF8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8">
    <w:name w:val="2F76971EFB1345C3AFB889EBABEDB16A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8">
    <w:name w:val="DF28418522F744DB904758A4C6C9E56D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8">
    <w:name w:val="F5A133FC305240D7956FB4C9355E1827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8">
    <w:name w:val="C96CB20F3369423CB8F2007694F8A633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8">
    <w:name w:val="872A6DCCB9FB425FABC9592A4EACF3308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8">
    <w:name w:val="5B7ADDDEC2AE4345BB3235F04F32B03F8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8">
    <w:name w:val="D7998115EDC44B678BBB6A966A648BB38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8">
    <w:name w:val="2C52ADE03C3E413BA2C6CF805A5E2403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689597F4266427A8F56AC16BC3409978">
    <w:name w:val="7689597F4266427A8F56AC16BC3409978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8">
    <w:name w:val="E3FC28116C294A828BFD2DA044947109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8">
    <w:name w:val="EFD38E484FFC4139B4D53628E1ED6D90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8">
    <w:name w:val="E7CB4D676D8D4BD49C8444AEB788D074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8">
    <w:name w:val="38C7DC307B214F5DAB10EE4079EC5752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8">
    <w:name w:val="6BCE73E201864BEC9FB11BADCF81B1EB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8">
    <w:name w:val="2F88F308FA7C4AA3B77E33780E310E48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8">
    <w:name w:val="A2E845D7C0F64CF0978BB809EC7C6DC1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8">
    <w:name w:val="E9C2A6427CAF4326BD0EE6B271885E8A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8">
    <w:name w:val="387E1B40AC40426BAE1828F2C609750F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8">
    <w:name w:val="B5CD93E62017418EB1028CD07C81FBAF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8">
    <w:name w:val="9FF8023F17B640568A9F77B26A257452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8">
    <w:name w:val="05A1C4AA3D794FD8AB65FD74B7CF43EC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8">
    <w:name w:val="7DCC1A8C742F4764A08692E138B4C122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8">
    <w:name w:val="27627933CECA40EF9BC3A0F73485EF02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8">
    <w:name w:val="03D79AE110554EB3BEEB2499E3C899BD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8">
    <w:name w:val="F9DA4C396E774F2C850A4586CFFD3307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8">
    <w:name w:val="1261938667FA4597BA008AC679546655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8">
    <w:name w:val="CE09B348CB6843AC913B20A05F68D24A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8">
    <w:name w:val="6B2A7B351A87485D8770A8E677C5E458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8">
    <w:name w:val="0C8B9EF0B8CB4D569C030E05B51390B3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8">
    <w:name w:val="35BE4F340007466296B7B8E30356F99D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8">
    <w:name w:val="854A515693F444429D2CD1C4C8F5992D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8">
    <w:name w:val="F36CB2E4CD5642F98679931B25E261CA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8">
    <w:name w:val="CDEC1DB0A08B4FC6B05F8574CF8A0BC4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8">
    <w:name w:val="FEB61B4980C141C8B6684306F5FAAD8E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8">
    <w:name w:val="62BDA62D69B84C6A9A7AF36FD6C7B6A8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8">
    <w:name w:val="E9FAB119AC0541ECB5FF6BDE1C82BBDA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8">
    <w:name w:val="A8219C51C27643A593EAC79017A4C1CD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8">
    <w:name w:val="C171ABE2D77343629AF0F95312983A45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8">
    <w:name w:val="2713FADD5B844E9985914878813CA257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8">
    <w:name w:val="E43054F4BE4B479BB5C4117E300022B2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8">
    <w:name w:val="0D34B059CFE14A4D899B5AE3B354B65E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8">
    <w:name w:val="9D41D2C02B014AFC8A646A1C67A1E45F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8">
    <w:name w:val="593AA0D4B86F4C7980121EBFDB1A9385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8">
    <w:name w:val="D688BDD7B2994ADC92E8C551EB3B2448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8">
    <w:name w:val="F3806E3DACDE4B05B22EDA4A7C4FB6F6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8">
    <w:name w:val="B25877462F364B99BE82BEB8C29BB8AC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8">
    <w:name w:val="413725F39BA44094A86E8D99D9B04059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8">
    <w:name w:val="DC2B16CBB4FD4E418EA711413568F7E6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8">
    <w:name w:val="8BAEBEC57E624773B08ED54A10287710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8">
    <w:name w:val="153E3D2568B845A08DB84029A779A9E1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8">
    <w:name w:val="6C52653576FD4A5B9B36AE9248FBF5B2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8">
    <w:name w:val="1625D60D74F545209EB2BD77CCF1FD63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8">
    <w:name w:val="9665A462252640D6A413FD1CA54DB2E0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8">
    <w:name w:val="AF81A32B3FC04DB9990284515318840B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8">
    <w:name w:val="73429595F0044707AD572EB967FBDDCA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8">
    <w:name w:val="938B88AC4CAD4E66B33D615BE56A85B6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8">
    <w:name w:val="5DC321D7013741D2A3713D798C123BC3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8">
    <w:name w:val="B6FDD4EAA71349E0AD6C5CA2625B9458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8">
    <w:name w:val="7791A2004B414AF1BC2F67A3CB15884A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8">
    <w:name w:val="EF0C0A3C93F84083B8B62EC28E3C9EF2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8">
    <w:name w:val="B87E8D3292904936BEFBA6EF298A70B4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8">
    <w:name w:val="33A1AFABDBB14396BBBD2764EB15395B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8">
    <w:name w:val="599287AAF67143C4AC895BAE8EE7E8A7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8">
    <w:name w:val="51171B7108DC4C25937327CD4F490A17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8">
    <w:name w:val="E44FFF4742BF4EF1ABB327103EAEDA60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8">
    <w:name w:val="91325471AE4C4929948D515CC1E4E941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8">
    <w:name w:val="8C011BB0E9C3420B92CF372A33EA3D44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8">
    <w:name w:val="13DD3FA82A9B4EED8DE2E38351E12FE5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8">
    <w:name w:val="5FD47CCFB328405F8F923EECB7D075AB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8">
    <w:name w:val="E35FA65C961B4A67A20F4FC38614277B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8">
    <w:name w:val="29861ED637EB481CA60FE43E9AFB73B1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8">
    <w:name w:val="C20D50CA5F7D4B9AA5B48AADB0A2B1A5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8">
    <w:name w:val="AAE6AFE66628457DBA33257335D12A0D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8">
    <w:name w:val="5F78EE42160D4355B322AB88F9A87278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8">
    <w:name w:val="85F521ECF70E4EC6A9F5091EDE947A51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8">
    <w:name w:val="EC5573428EE54313A429394F76A36295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8">
    <w:name w:val="A0BDE29D1B2D408386CDD35B76FAB60C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8">
    <w:name w:val="80073B7ACD2740AEB3BF2A89DE6071C5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8">
    <w:name w:val="DB94C9446572483E892A4CCC11619B59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8">
    <w:name w:val="C4E2FBF8C8B94066A89CE361F1891CB2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8">
    <w:name w:val="ECEEA904D93C4E2D9506C37344F05D55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7">
    <w:name w:val="44F87A484ACD42F4A375B7831CC3C5F0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7">
    <w:name w:val="F2DF86AE74C546EDB7FD704F58105B8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7">
    <w:name w:val="4C50A609C06A4C0DA94B2A935B9B850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7">
    <w:name w:val="0FA0A4C7E87142C38C6243DA2AF21E3B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7">
    <w:name w:val="82DFA6D95525447292C6EAFB72538205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7">
    <w:name w:val="9E214CB1805A4E89958D318B00F43079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7">
    <w:name w:val="46BB967E9A974847BD034DDDD66DE3DF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7">
    <w:name w:val="CCB73987A05C4723BC92E2A6696477F2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7">
    <w:name w:val="A8A7A45ACB214299BD9CFFCFDA14E0F0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7">
    <w:name w:val="439388964C5843FC8E08C051D77D36AC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7">
    <w:name w:val="B47152DBEDB640219E5148D67ACD0ADC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7">
    <w:name w:val="1E632C0635B34FCFAF8F217EAE3EDDE4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7">
    <w:name w:val="FBA55514DFD4487F99313233BBBE409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7">
    <w:name w:val="C64DFD3E10004E05990784F1DB9F303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7">
    <w:name w:val="03CF8251CB704DD5889DE825B46D193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7">
    <w:name w:val="5C32507261C5469EAB535621F1C965F1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7">
    <w:name w:val="BFADD2E0E38945F68EBEE23697ACF13D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7">
    <w:name w:val="32F73E408BB642D8ACF58F5328EB687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7">
    <w:name w:val="79A9EEE5123F43429841826976833DD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7">
    <w:name w:val="62DDE315C0FD4A90B3A89D824323EE0A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7">
    <w:name w:val="F2289BE556864B4FB6F243D26175ABD0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7">
    <w:name w:val="EF3CB88397F347A7B344140941045DD0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7">
    <w:name w:val="182EA05C4F2A4408818B4D140F3BBA26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7">
    <w:name w:val="9579475BFA4849F58022980E912997C3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7">
    <w:name w:val="1220A11A50AF4928943D54C58BF38627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7">
    <w:name w:val="8FF8645C2CEC45F283843EB47434BE39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7">
    <w:name w:val="3C8221A2A1EF46FD8A782656409721347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9">
    <w:name w:val="0E0D62CB529D49A18829949D64552F95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9">
    <w:name w:val="50DC6E30D2634D639690FAE46004B756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9">
    <w:name w:val="94B84EA821A54AF5AA769F928CEAF400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9">
    <w:name w:val="043B9CCCC75647C2B8DC191280D7142D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9">
    <w:name w:val="BEA2A9CDF14E4C2B893EC48B96231F15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9">
    <w:name w:val="CD48B4DC206A418681EB14A227F38441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9">
    <w:name w:val="2EB27F69246C4341923879A4B3A75286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9">
    <w:name w:val="D4D13191322446AA88DA2E24D25953A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9">
    <w:name w:val="F8669D7AF6384BB18D5AFBCD0D4E719F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9">
    <w:name w:val="016A86E00D9D43D0874FACAF915B5212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9">
    <w:name w:val="6BFBBBB559394B389DD8560EE6DFA45A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9">
    <w:name w:val="EBA83003B9AC4A87868386DCA15F93F1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9">
    <w:name w:val="7ED0689029A043F782A2529F27FEEE7A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9">
    <w:name w:val="45A20124AE8D4190ACA00667C888EE96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9">
    <w:name w:val="748F24F43DDB43BFB3BC4BACCB7BA208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9">
    <w:name w:val="5F0F997920C94313A00BE886E75CFEEC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9">
    <w:name w:val="21C7C1108DA84437B9030B63AC118EF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9">
    <w:name w:val="E69BB4420D604B1A8C9F719C3BE88D9C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9">
    <w:name w:val="C0628ABA4DD24891BBA6CA76250C2013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9">
    <w:name w:val="52312423E40E4AD198C43EAD35271D0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9">
    <w:name w:val="ABA81B730F2F418786DDB84DE660DCD4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9">
    <w:name w:val="AA9EA95CAAE2496DA5A73FF03D8F8B18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9">
    <w:name w:val="D12A0272D8994548AD1188170DEC8999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9">
    <w:name w:val="5F80D6B959B241BF8D139EE0993C913C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9">
    <w:name w:val="CF44CEA235D2409ABBB2DD84F8564B39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9">
    <w:name w:val="C5014F59BB7C493FAAAB23414A6A5DBC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9">
    <w:name w:val="E70921F804E3483E9484093593DE9A2C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9">
    <w:name w:val="112FBEEB772B4D3AA641F40F97587EA69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9">
    <w:name w:val="3ABA5FD2BC4043F4B747EDD8378D18BD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9">
    <w:name w:val="CBD337D945784B22984828EF7B7F8F46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9">
    <w:name w:val="6AC0FC4E4E334216A4ECE28009DD20FE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9">
    <w:name w:val="28F6F4CBB23640D3AD1D380F0CB1CAF8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9">
    <w:name w:val="2F76971EFB1345C3AFB889EBABEDB16A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9">
    <w:name w:val="DF28418522F744DB904758A4C6C9E56D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9">
    <w:name w:val="F5A133FC305240D7956FB4C9355E1827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9">
    <w:name w:val="C96CB20F3369423CB8F2007694F8A633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9">
    <w:name w:val="872A6DCCB9FB425FABC9592A4EACF3309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9">
    <w:name w:val="5B7ADDDEC2AE4345BB3235F04F32B03F9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9">
    <w:name w:val="D7998115EDC44B678BBB6A966A648BB39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9">
    <w:name w:val="2C52ADE03C3E413BA2C6CF805A5E2403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689597F4266427A8F56AC16BC3409979">
    <w:name w:val="7689597F4266427A8F56AC16BC3409979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9">
    <w:name w:val="E3FC28116C294A828BFD2DA044947109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9">
    <w:name w:val="EFD38E484FFC4139B4D53628E1ED6D90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9">
    <w:name w:val="E7CB4D676D8D4BD49C8444AEB788D074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9">
    <w:name w:val="38C7DC307B214F5DAB10EE4079EC5752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9">
    <w:name w:val="6BCE73E201864BEC9FB11BADCF81B1EB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9">
    <w:name w:val="2F88F308FA7C4AA3B77E33780E310E48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9">
    <w:name w:val="A2E845D7C0F64CF0978BB809EC7C6DC1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9">
    <w:name w:val="E9C2A6427CAF4326BD0EE6B271885E8A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9">
    <w:name w:val="387E1B40AC40426BAE1828F2C609750F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9">
    <w:name w:val="B5CD93E62017418EB1028CD07C81FBAF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9">
    <w:name w:val="9FF8023F17B640568A9F77B26A257452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9">
    <w:name w:val="05A1C4AA3D794FD8AB65FD74B7CF43EC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9">
    <w:name w:val="7DCC1A8C742F4764A08692E138B4C122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9">
    <w:name w:val="27627933CECA40EF9BC3A0F73485EF02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9">
    <w:name w:val="03D79AE110554EB3BEEB2499E3C899BD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9">
    <w:name w:val="F9DA4C396E774F2C850A4586CFFD330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9">
    <w:name w:val="1261938667FA4597BA008AC679546655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9">
    <w:name w:val="CE09B348CB6843AC913B20A05F68D24A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9">
    <w:name w:val="6B2A7B351A87485D8770A8E677C5E458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9">
    <w:name w:val="0C8B9EF0B8CB4D569C030E05B51390B3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9">
    <w:name w:val="35BE4F340007466296B7B8E30356F99D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9">
    <w:name w:val="854A515693F444429D2CD1C4C8F5992D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9">
    <w:name w:val="F36CB2E4CD5642F98679931B25E261CA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9">
    <w:name w:val="CDEC1DB0A08B4FC6B05F8574CF8A0BC4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9">
    <w:name w:val="FEB61B4980C141C8B6684306F5FAAD8E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9">
    <w:name w:val="62BDA62D69B84C6A9A7AF36FD6C7B6A8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9">
    <w:name w:val="E9FAB119AC0541ECB5FF6BDE1C82BBDA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9">
    <w:name w:val="A8219C51C27643A593EAC79017A4C1CD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9">
    <w:name w:val="C171ABE2D77343629AF0F95312983A45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9">
    <w:name w:val="2713FADD5B844E9985914878813CA25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9">
    <w:name w:val="E43054F4BE4B479BB5C4117E300022B2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9">
    <w:name w:val="0D34B059CFE14A4D899B5AE3B354B65E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9">
    <w:name w:val="9D41D2C02B014AFC8A646A1C67A1E45F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9">
    <w:name w:val="593AA0D4B86F4C7980121EBFDB1A9385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9">
    <w:name w:val="D688BDD7B2994ADC92E8C551EB3B2448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9">
    <w:name w:val="F3806E3DACDE4B05B22EDA4A7C4FB6F6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9">
    <w:name w:val="B25877462F364B99BE82BEB8C29BB8AC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9">
    <w:name w:val="413725F39BA44094A86E8D99D9B04059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9">
    <w:name w:val="DC2B16CBB4FD4E418EA711413568F7E6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9">
    <w:name w:val="8BAEBEC57E624773B08ED54A10287710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9">
    <w:name w:val="153E3D2568B845A08DB84029A779A9E1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9">
    <w:name w:val="6C52653576FD4A5B9B36AE9248FBF5B2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9">
    <w:name w:val="1625D60D74F545209EB2BD77CCF1FD63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9">
    <w:name w:val="9665A462252640D6A413FD1CA54DB2E0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9">
    <w:name w:val="AF81A32B3FC04DB9990284515318840B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9">
    <w:name w:val="73429595F0044707AD572EB967FBDDCA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9">
    <w:name w:val="938B88AC4CAD4E66B33D615BE56A85B6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9">
    <w:name w:val="5DC321D7013741D2A3713D798C123BC3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9">
    <w:name w:val="B6FDD4EAA71349E0AD6C5CA2625B9458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9">
    <w:name w:val="7791A2004B414AF1BC2F67A3CB15884A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9">
    <w:name w:val="EF0C0A3C93F84083B8B62EC28E3C9EF2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9">
    <w:name w:val="B87E8D3292904936BEFBA6EF298A70B4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9">
    <w:name w:val="33A1AFABDBB14396BBBD2764EB15395B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9">
    <w:name w:val="599287AAF67143C4AC895BAE8EE7E8A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9">
    <w:name w:val="51171B7108DC4C25937327CD4F490A1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9">
    <w:name w:val="E44FFF4742BF4EF1ABB327103EAEDA60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9">
    <w:name w:val="91325471AE4C4929948D515CC1E4E941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9">
    <w:name w:val="8C011BB0E9C3420B92CF372A33EA3D44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9">
    <w:name w:val="13DD3FA82A9B4EED8DE2E38351E12FE5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9">
    <w:name w:val="5FD47CCFB328405F8F923EECB7D075AB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9">
    <w:name w:val="E35FA65C961B4A67A20F4FC38614277B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9">
    <w:name w:val="29861ED637EB481CA60FE43E9AFB73B1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9">
    <w:name w:val="C20D50CA5F7D4B9AA5B48AADB0A2B1A5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9">
    <w:name w:val="AAE6AFE66628457DBA33257335D12A0D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9">
    <w:name w:val="5F78EE42160D4355B322AB88F9A87278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9">
    <w:name w:val="85F521ECF70E4EC6A9F5091EDE947A51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9">
    <w:name w:val="EC5573428EE54313A429394F76A36295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9">
    <w:name w:val="A0BDE29D1B2D408386CDD35B76FAB60C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9">
    <w:name w:val="80073B7ACD2740AEB3BF2A89DE6071C5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9">
    <w:name w:val="DB94C9446572483E892A4CCC11619B59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9">
    <w:name w:val="C4E2FBF8C8B94066A89CE361F1891CB2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9">
    <w:name w:val="ECEEA904D93C4E2D9506C37344F05D55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8">
    <w:name w:val="44F87A484ACD42F4A375B7831CC3C5F0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DF86AE74C546EDB7FD704F58105B818">
    <w:name w:val="F2DF86AE74C546EDB7FD704F58105B81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8">
    <w:name w:val="4C50A609C06A4C0DA94B2A935B9B8501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8">
    <w:name w:val="0FA0A4C7E87142C38C6243DA2AF21E3B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8">
    <w:name w:val="82DFA6D95525447292C6EAFB72538205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8">
    <w:name w:val="9E214CB1805A4E89958D318B00F43079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8">
    <w:name w:val="46BB967E9A974847BD034DDDD66DE3DF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8">
    <w:name w:val="CCB73987A05C4723BC92E2A6696477F2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8">
    <w:name w:val="A8A7A45ACB214299BD9CFFCFDA14E0F0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8">
    <w:name w:val="439388964C5843FC8E08C051D77D36AC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8">
    <w:name w:val="B47152DBEDB640219E5148D67ACD0ADC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8">
    <w:name w:val="1E632C0635B34FCFAF8F217EAE3EDDE4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8">
    <w:name w:val="FBA55514DFD4487F99313233BBBE4097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8">
    <w:name w:val="C64DFD3E10004E05990784F1DB9F303A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8">
    <w:name w:val="03CF8251CB704DD5889DE825B46D1931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8">
    <w:name w:val="5C32507261C5469EAB535621F1C965F1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8">
    <w:name w:val="BFADD2E0E38945F68EBEE23697ACF13D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8">
    <w:name w:val="32F73E408BB642D8ACF58F5328EB687A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8">
    <w:name w:val="79A9EEE5123F43429841826976833DD7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8">
    <w:name w:val="62DDE315C0FD4A90B3A89D824323EE0A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8">
    <w:name w:val="F2289BE556864B4FB6F243D26175ABD0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8">
    <w:name w:val="EF3CB88397F347A7B344140941045DD0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8">
    <w:name w:val="182EA05C4F2A4408818B4D140F3BBA26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8">
    <w:name w:val="9579475BFA4849F58022980E912997C3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8">
    <w:name w:val="1220A11A50AF4928943D54C58BF38627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8">
    <w:name w:val="8FF8645C2CEC45F283843EB47434BE39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8">
    <w:name w:val="3C8221A2A1EF46FD8A782656409721348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E0D62CB529D49A18829949D64552F9510">
    <w:name w:val="0E0D62CB529D49A18829949D64552F95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10">
    <w:name w:val="50DC6E30D2634D639690FAE46004B756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10">
    <w:name w:val="94B84EA821A54AF5AA769F928CEAF400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10">
    <w:name w:val="043B9CCCC75647C2B8DC191280D7142D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10">
    <w:name w:val="BEA2A9CDF14E4C2B893EC48B96231F15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10">
    <w:name w:val="CD48B4DC206A418681EB14A227F38441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10">
    <w:name w:val="2EB27F69246C4341923879A4B3A75286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10">
    <w:name w:val="D4D13191322446AA88DA2E24D25953A7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10">
    <w:name w:val="F8669D7AF6384BB18D5AFBCD0D4E719F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10">
    <w:name w:val="016A86E00D9D43D0874FACAF915B5212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10">
    <w:name w:val="6BFBBBB559394B389DD8560EE6DFA45A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10">
    <w:name w:val="EBA83003B9AC4A87868386DCA15F93F1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10">
    <w:name w:val="7ED0689029A043F782A2529F27FEEE7A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10">
    <w:name w:val="45A20124AE8D4190ACA00667C888EE96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10">
    <w:name w:val="748F24F43DDB43BFB3BC4BACCB7BA208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10">
    <w:name w:val="5F0F997920C94313A00BE886E75CFEEC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10">
    <w:name w:val="21C7C1108DA84437B9030B63AC118EF7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10">
    <w:name w:val="E69BB4420D604B1A8C9F719C3BE88D9C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10">
    <w:name w:val="C0628ABA4DD24891BBA6CA76250C2013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10">
    <w:name w:val="52312423E40E4AD198C43EAD35271D07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10">
    <w:name w:val="ABA81B730F2F418786DDB84DE660DCD4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10">
    <w:name w:val="AA9EA95CAAE2496DA5A73FF03D8F8B18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10">
    <w:name w:val="D12A0272D8994548AD1188170DEC8999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10">
    <w:name w:val="5F80D6B959B241BF8D139EE0993C913C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10">
    <w:name w:val="CF44CEA235D2409ABBB2DD84F8564B39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10">
    <w:name w:val="C5014F59BB7C493FAAAB23414A6A5DBC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10">
    <w:name w:val="E70921F804E3483E9484093593DE9A2C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10">
    <w:name w:val="112FBEEB772B4D3AA641F40F97587EA610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10">
    <w:name w:val="3ABA5FD2BC4043F4B747EDD8378D18BD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10">
    <w:name w:val="CBD337D945784B22984828EF7B7F8F46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10">
    <w:name w:val="6AC0FC4E4E334216A4ECE28009DD20FE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10">
    <w:name w:val="28F6F4CBB23640D3AD1D380F0CB1CAF8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10">
    <w:name w:val="2F76971EFB1345C3AFB889EBABEDB16A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10">
    <w:name w:val="DF28418522F744DB904758A4C6C9E56D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10">
    <w:name w:val="F5A133FC305240D7956FB4C9355E1827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10">
    <w:name w:val="C96CB20F3369423CB8F2007694F8A633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10">
    <w:name w:val="872A6DCCB9FB425FABC9592A4EACF33010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10">
    <w:name w:val="5B7ADDDEC2AE4345BB3235F04F32B03F10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10">
    <w:name w:val="D7998115EDC44B678BBB6A966A648BB310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10">
    <w:name w:val="2C52ADE03C3E413BA2C6CF805A5E2403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689597F4266427A8F56AC16BC34099710">
    <w:name w:val="7689597F4266427A8F56AC16BC34099710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10">
    <w:name w:val="E3FC28116C294A828BFD2DA044947109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10">
    <w:name w:val="EFD38E484FFC4139B4D53628E1ED6D90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10">
    <w:name w:val="E7CB4D676D8D4BD49C8444AEB788D074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10">
    <w:name w:val="38C7DC307B214F5DAB10EE4079EC5752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10">
    <w:name w:val="6BCE73E201864BEC9FB11BADCF81B1EB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10">
    <w:name w:val="2F88F308FA7C4AA3B77E33780E310E48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10">
    <w:name w:val="A2E845D7C0F64CF0978BB809EC7C6DC1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10">
    <w:name w:val="E9C2A6427CAF4326BD0EE6B271885E8A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10">
    <w:name w:val="387E1B40AC40426BAE1828F2C609750F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10">
    <w:name w:val="B5CD93E62017418EB1028CD07C81FBAF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10">
    <w:name w:val="9FF8023F17B640568A9F77B26A257452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10">
    <w:name w:val="05A1C4AA3D794FD8AB65FD74B7CF43EC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10">
    <w:name w:val="7DCC1A8C742F4764A08692E138B4C122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10">
    <w:name w:val="27627933CECA40EF9BC3A0F73485EF02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10">
    <w:name w:val="03D79AE110554EB3BEEB2499E3C899BD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10">
    <w:name w:val="F9DA4C396E774F2C850A4586CFFD3307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10">
    <w:name w:val="1261938667FA4597BA008AC679546655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10">
    <w:name w:val="CE09B348CB6843AC913B20A05F68D24A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10">
    <w:name w:val="6B2A7B351A87485D8770A8E677C5E458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10">
    <w:name w:val="0C8B9EF0B8CB4D569C030E05B51390B3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10">
    <w:name w:val="35BE4F340007466296B7B8E30356F99D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10">
    <w:name w:val="854A515693F444429D2CD1C4C8F5992D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10">
    <w:name w:val="F36CB2E4CD5642F98679931B25E261CA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10">
    <w:name w:val="CDEC1DB0A08B4FC6B05F8574CF8A0BC4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10">
    <w:name w:val="FEB61B4980C141C8B6684306F5FAAD8E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10">
    <w:name w:val="62BDA62D69B84C6A9A7AF36FD6C7B6A8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10">
    <w:name w:val="E9FAB119AC0541ECB5FF6BDE1C82BBDA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10">
    <w:name w:val="A8219C51C27643A593EAC79017A4C1CD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10">
    <w:name w:val="C171ABE2D77343629AF0F95312983A45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10">
    <w:name w:val="2713FADD5B844E9985914878813CA257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10">
    <w:name w:val="E43054F4BE4B479BB5C4117E300022B2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10">
    <w:name w:val="0D34B059CFE14A4D899B5AE3B354B65E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10">
    <w:name w:val="9D41D2C02B014AFC8A646A1C67A1E45F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10">
    <w:name w:val="593AA0D4B86F4C7980121EBFDB1A9385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10">
    <w:name w:val="D688BDD7B2994ADC92E8C551EB3B2448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10">
    <w:name w:val="F3806E3DACDE4B05B22EDA4A7C4FB6F6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10">
    <w:name w:val="B25877462F364B99BE82BEB8C29BB8AC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10">
    <w:name w:val="413725F39BA44094A86E8D99D9B04059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10">
    <w:name w:val="DC2B16CBB4FD4E418EA711413568F7E6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10">
    <w:name w:val="8BAEBEC57E624773B08ED54A10287710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10">
    <w:name w:val="153E3D2568B845A08DB84029A779A9E1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10">
    <w:name w:val="6C52653576FD4A5B9B36AE9248FBF5B2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10">
    <w:name w:val="1625D60D74F545209EB2BD77CCF1FD63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10">
    <w:name w:val="9665A462252640D6A413FD1CA54DB2E0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10">
    <w:name w:val="AF81A32B3FC04DB9990284515318840B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10">
    <w:name w:val="73429595F0044707AD572EB967FBDDCA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10">
    <w:name w:val="938B88AC4CAD4E66B33D615BE56A85B6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10">
    <w:name w:val="5DC321D7013741D2A3713D798C123BC3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10">
    <w:name w:val="B6FDD4EAA71349E0AD6C5CA2625B9458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10">
    <w:name w:val="7791A2004B414AF1BC2F67A3CB15884A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10">
    <w:name w:val="EF0C0A3C93F84083B8B62EC28E3C9EF2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10">
    <w:name w:val="B87E8D3292904936BEFBA6EF298A70B4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10">
    <w:name w:val="33A1AFABDBB14396BBBD2764EB15395B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10">
    <w:name w:val="599287AAF67143C4AC895BAE8EE7E8A7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10">
    <w:name w:val="51171B7108DC4C25937327CD4F490A17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10">
    <w:name w:val="E44FFF4742BF4EF1ABB327103EAEDA60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10">
    <w:name w:val="91325471AE4C4929948D515CC1E4E941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10">
    <w:name w:val="8C011BB0E9C3420B92CF372A33EA3D44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10">
    <w:name w:val="13DD3FA82A9B4EED8DE2E38351E12FE5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10">
    <w:name w:val="5FD47CCFB328405F8F923EECB7D075AB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10">
    <w:name w:val="E35FA65C961B4A67A20F4FC38614277B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10">
    <w:name w:val="29861ED637EB481CA60FE43E9AFB73B1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10">
    <w:name w:val="C20D50CA5F7D4B9AA5B48AADB0A2B1A5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10">
    <w:name w:val="AAE6AFE66628457DBA33257335D12A0D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10">
    <w:name w:val="5F78EE42160D4355B322AB88F9A87278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10">
    <w:name w:val="85F521ECF70E4EC6A9F5091EDE947A51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10">
    <w:name w:val="EC5573428EE54313A429394F76A36295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10">
    <w:name w:val="A0BDE29D1B2D408386CDD35B76FAB60C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10">
    <w:name w:val="80073B7ACD2740AEB3BF2A89DE6071C5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10">
    <w:name w:val="DB94C9446572483E892A4CCC11619B59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10">
    <w:name w:val="C4E2FBF8C8B94066A89CE361F1891CB2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10">
    <w:name w:val="ECEEA904D93C4E2D9506C37344F05D55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9">
    <w:name w:val="44F87A484ACD42F4A375B7831CC3C5F0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7935162513447F2B88374C4966A2BA3">
    <w:name w:val="97935162513447F2B88374C4966A2BA3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9">
    <w:name w:val="4C50A609C06A4C0DA94B2A935B9B8501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9">
    <w:name w:val="0FA0A4C7E87142C38C6243DA2AF21E3B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9">
    <w:name w:val="82DFA6D95525447292C6EAFB72538205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9">
    <w:name w:val="9E214CB1805A4E89958D318B00F43079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9">
    <w:name w:val="46BB967E9A974847BD034DDDD66DE3DF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9">
    <w:name w:val="CCB73987A05C4723BC92E2A6696477F2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9">
    <w:name w:val="A8A7A45ACB214299BD9CFFCFDA14E0F0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9">
    <w:name w:val="439388964C5843FC8E08C051D77D36AC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9">
    <w:name w:val="B47152DBEDB640219E5148D67ACD0ADC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E632C0635B34FCFAF8F217EAE3EDDE49">
    <w:name w:val="1E632C0635B34FCFAF8F217EAE3EDDE4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9">
    <w:name w:val="FBA55514DFD4487F99313233BBBE409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9">
    <w:name w:val="C64DFD3E10004E05990784F1DB9F303A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9">
    <w:name w:val="03CF8251CB704DD5889DE825B46D1931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9">
    <w:name w:val="5C32507261C5469EAB535621F1C965F1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9">
    <w:name w:val="BFADD2E0E38945F68EBEE23697ACF13D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9">
    <w:name w:val="32F73E408BB642D8ACF58F5328EB687A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9">
    <w:name w:val="79A9EEE5123F43429841826976833DD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9">
    <w:name w:val="62DDE315C0FD4A90B3A89D824323EE0A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9">
    <w:name w:val="F2289BE556864B4FB6F243D26175ABD0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9">
    <w:name w:val="EF3CB88397F347A7B344140941045DD0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9">
    <w:name w:val="182EA05C4F2A4408818B4D140F3BBA26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9">
    <w:name w:val="9579475BFA4849F58022980E912997C3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9">
    <w:name w:val="1220A11A50AF4928943D54C58BF38627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9">
    <w:name w:val="8FF8645C2CEC45F283843EB47434BE39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9">
    <w:name w:val="3C8221A2A1EF46FD8A782656409721349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019344067B54356A1F4B2FB1430E329">
    <w:name w:val="9019344067B54356A1F4B2FB1430E329"/>
    <w:rsid w:val="000D0C4C"/>
  </w:style>
  <w:style w:type="paragraph" w:customStyle="1" w:styleId="0E0D62CB529D49A18829949D64552F9511">
    <w:name w:val="0E0D62CB529D49A18829949D64552F9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11">
    <w:name w:val="50DC6E30D2634D639690FAE46004B756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11">
    <w:name w:val="94B84EA821A54AF5AA769F928CEAF400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11">
    <w:name w:val="043B9CCCC75647C2B8DC191280D7142D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11">
    <w:name w:val="BEA2A9CDF14E4C2B893EC48B96231F1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11">
    <w:name w:val="CD48B4DC206A418681EB14A227F38441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11">
    <w:name w:val="2EB27F69246C4341923879A4B3A75286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11">
    <w:name w:val="D4D13191322446AA88DA2E24D25953A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11">
    <w:name w:val="F8669D7AF6384BB18D5AFBCD0D4E719F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11">
    <w:name w:val="016A86E00D9D43D0874FACAF915B5212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11">
    <w:name w:val="6BFBBBB559394B389DD8560EE6DFA45A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11">
    <w:name w:val="EBA83003B9AC4A87868386DCA15F93F1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11">
    <w:name w:val="7ED0689029A043F782A2529F27FEEE7A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11">
    <w:name w:val="45A20124AE8D4190ACA00667C888EE96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11">
    <w:name w:val="748F24F43DDB43BFB3BC4BACCB7BA208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11">
    <w:name w:val="5F0F997920C94313A00BE886E75CFEEC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11">
    <w:name w:val="21C7C1108DA84437B9030B63AC118EF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11">
    <w:name w:val="E69BB4420D604B1A8C9F719C3BE88D9C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11">
    <w:name w:val="C0628ABA4DD24891BBA6CA76250C2013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11">
    <w:name w:val="52312423E40E4AD198C43EAD35271D0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11">
    <w:name w:val="ABA81B730F2F418786DDB84DE660DCD4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11">
    <w:name w:val="AA9EA95CAAE2496DA5A73FF03D8F8B18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11">
    <w:name w:val="D12A0272D8994548AD1188170DEC8999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11">
    <w:name w:val="5F80D6B959B241BF8D139EE0993C913C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11">
    <w:name w:val="CF44CEA235D2409ABBB2DD84F8564B39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11">
    <w:name w:val="C5014F59BB7C493FAAAB23414A6A5DBC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11">
    <w:name w:val="E70921F804E3483E9484093593DE9A2C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11">
    <w:name w:val="112FBEEB772B4D3AA641F40F97587EA61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11">
    <w:name w:val="3ABA5FD2BC4043F4B747EDD8378D18BD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11">
    <w:name w:val="CBD337D945784B22984828EF7B7F8F46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11">
    <w:name w:val="6AC0FC4E4E334216A4ECE28009DD20FE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11">
    <w:name w:val="28F6F4CBB23640D3AD1D380F0CB1CAF8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11">
    <w:name w:val="2F76971EFB1345C3AFB889EBABEDB16A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11">
    <w:name w:val="DF28418522F744DB904758A4C6C9E56D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11">
    <w:name w:val="F5A133FC305240D7956FB4C9355E1827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11">
    <w:name w:val="C96CB20F3369423CB8F2007694F8A633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11">
    <w:name w:val="872A6DCCB9FB425FABC9592A4EACF3301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11">
    <w:name w:val="5B7ADDDEC2AE4345BB3235F04F32B03F1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11">
    <w:name w:val="D7998115EDC44B678BBB6A966A648BB311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11">
    <w:name w:val="2C52ADE03C3E413BA2C6CF805A5E2403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689597F4266427A8F56AC16BC34099711">
    <w:name w:val="7689597F4266427A8F56AC16BC34099711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11">
    <w:name w:val="E3FC28116C294A828BFD2DA044947109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11">
    <w:name w:val="EFD38E484FFC4139B4D53628E1ED6D90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11">
    <w:name w:val="E7CB4D676D8D4BD49C8444AEB788D074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11">
    <w:name w:val="38C7DC307B214F5DAB10EE4079EC5752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11">
    <w:name w:val="6BCE73E201864BEC9FB11BADCF81B1EB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11">
    <w:name w:val="2F88F308FA7C4AA3B77E33780E310E48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11">
    <w:name w:val="A2E845D7C0F64CF0978BB809EC7C6DC1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11">
    <w:name w:val="E9C2A6427CAF4326BD0EE6B271885E8A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11">
    <w:name w:val="387E1B40AC40426BAE1828F2C609750F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11">
    <w:name w:val="B5CD93E62017418EB1028CD07C81FBAF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11">
    <w:name w:val="9FF8023F17B640568A9F77B26A257452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11">
    <w:name w:val="05A1C4AA3D794FD8AB65FD74B7CF43EC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11">
    <w:name w:val="7DCC1A8C742F4764A08692E138B4C122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11">
    <w:name w:val="27627933CECA40EF9BC3A0F73485EF02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11">
    <w:name w:val="03D79AE110554EB3BEEB2499E3C899BD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11">
    <w:name w:val="F9DA4C396E774F2C850A4586CFFD330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11">
    <w:name w:val="1261938667FA4597BA008AC67954665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11">
    <w:name w:val="CE09B348CB6843AC913B20A05F68D24A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11">
    <w:name w:val="6B2A7B351A87485D8770A8E677C5E458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11">
    <w:name w:val="0C8B9EF0B8CB4D569C030E05B51390B3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11">
    <w:name w:val="35BE4F340007466296B7B8E30356F99D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11">
    <w:name w:val="854A515693F444429D2CD1C4C8F5992D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11">
    <w:name w:val="F36CB2E4CD5642F98679931B25E261CA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11">
    <w:name w:val="CDEC1DB0A08B4FC6B05F8574CF8A0BC4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11">
    <w:name w:val="FEB61B4980C141C8B6684306F5FAAD8E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11">
    <w:name w:val="62BDA62D69B84C6A9A7AF36FD6C7B6A8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11">
    <w:name w:val="E9FAB119AC0541ECB5FF6BDE1C82BBDA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11">
    <w:name w:val="A8219C51C27643A593EAC79017A4C1CD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11">
    <w:name w:val="C171ABE2D77343629AF0F95312983A4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11">
    <w:name w:val="2713FADD5B844E9985914878813CA25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11">
    <w:name w:val="E43054F4BE4B479BB5C4117E300022B2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11">
    <w:name w:val="0D34B059CFE14A4D899B5AE3B354B65E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11">
    <w:name w:val="9D41D2C02B014AFC8A646A1C67A1E45F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11">
    <w:name w:val="593AA0D4B86F4C7980121EBFDB1A938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11">
    <w:name w:val="D688BDD7B2994ADC92E8C551EB3B2448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11">
    <w:name w:val="F3806E3DACDE4B05B22EDA4A7C4FB6F6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11">
    <w:name w:val="B25877462F364B99BE82BEB8C29BB8AC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11">
    <w:name w:val="413725F39BA44094A86E8D99D9B04059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11">
    <w:name w:val="DC2B16CBB4FD4E418EA711413568F7E6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11">
    <w:name w:val="8BAEBEC57E624773B08ED54A10287710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11">
    <w:name w:val="153E3D2568B845A08DB84029A779A9E1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11">
    <w:name w:val="6C52653576FD4A5B9B36AE9248FBF5B2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11">
    <w:name w:val="1625D60D74F545209EB2BD77CCF1FD63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11">
    <w:name w:val="9665A462252640D6A413FD1CA54DB2E0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11">
    <w:name w:val="AF81A32B3FC04DB9990284515318840B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11">
    <w:name w:val="73429595F0044707AD572EB967FBDDCA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11">
    <w:name w:val="938B88AC4CAD4E66B33D615BE56A85B6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11">
    <w:name w:val="5DC321D7013741D2A3713D798C123BC3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11">
    <w:name w:val="B6FDD4EAA71349E0AD6C5CA2625B9458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11">
    <w:name w:val="7791A2004B414AF1BC2F67A3CB15884A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11">
    <w:name w:val="EF0C0A3C93F84083B8B62EC28E3C9EF2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11">
    <w:name w:val="B87E8D3292904936BEFBA6EF298A70B4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11">
    <w:name w:val="33A1AFABDBB14396BBBD2764EB15395B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11">
    <w:name w:val="599287AAF67143C4AC895BAE8EE7E8A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11">
    <w:name w:val="51171B7108DC4C25937327CD4F490A1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11">
    <w:name w:val="E44FFF4742BF4EF1ABB327103EAEDA60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11">
    <w:name w:val="91325471AE4C4929948D515CC1E4E941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11">
    <w:name w:val="8C011BB0E9C3420B92CF372A33EA3D44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11">
    <w:name w:val="13DD3FA82A9B4EED8DE2E38351E12FE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11">
    <w:name w:val="5FD47CCFB328405F8F923EECB7D075AB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11">
    <w:name w:val="E35FA65C961B4A67A20F4FC38614277B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11">
    <w:name w:val="29861ED637EB481CA60FE43E9AFB73B1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11">
    <w:name w:val="C20D50CA5F7D4B9AA5B48AADB0A2B1A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11">
    <w:name w:val="AAE6AFE66628457DBA33257335D12A0D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11">
    <w:name w:val="5F78EE42160D4355B322AB88F9A87278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11">
    <w:name w:val="85F521ECF70E4EC6A9F5091EDE947A51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11">
    <w:name w:val="EC5573428EE54313A429394F76A3629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11">
    <w:name w:val="A0BDE29D1B2D408386CDD35B76FAB60C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11">
    <w:name w:val="80073B7ACD2740AEB3BF2A89DE6071C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11">
    <w:name w:val="DB94C9446572483E892A4CCC11619B59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11">
    <w:name w:val="C4E2FBF8C8B94066A89CE361F1891CB2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11">
    <w:name w:val="ECEEA904D93C4E2D9506C37344F05D5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10">
    <w:name w:val="44F87A484ACD42F4A375B7831CC3C5F0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7935162513447F2B88374C4966A2BA31">
    <w:name w:val="97935162513447F2B88374C4966A2BA3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10">
    <w:name w:val="4C50A609C06A4C0DA94B2A935B9B8501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10">
    <w:name w:val="0FA0A4C7E87142C38C6243DA2AF21E3B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10">
    <w:name w:val="82DFA6D95525447292C6EAFB72538205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10">
    <w:name w:val="9E214CB1805A4E89958D318B00F43079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10">
    <w:name w:val="46BB967E9A974847BD034DDDD66DE3DF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10">
    <w:name w:val="CCB73987A05C4723BC92E2A6696477F2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10">
    <w:name w:val="A8A7A45ACB214299BD9CFFCFDA14E0F0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10">
    <w:name w:val="439388964C5843FC8E08C051D77D36AC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10">
    <w:name w:val="B47152DBEDB640219E5148D67ACD0ADC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019344067B54356A1F4B2FB1430E3291">
    <w:name w:val="9019344067B54356A1F4B2FB1430E329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10">
    <w:name w:val="FBA55514DFD4487F99313233BBBE4097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10">
    <w:name w:val="C64DFD3E10004E05990784F1DB9F303A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10">
    <w:name w:val="03CF8251CB704DD5889DE825B46D1931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10">
    <w:name w:val="5C32507261C5469EAB535621F1C965F1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10">
    <w:name w:val="BFADD2E0E38945F68EBEE23697ACF13D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10">
    <w:name w:val="32F73E408BB642D8ACF58F5328EB687A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10">
    <w:name w:val="79A9EEE5123F43429841826976833DD7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10">
    <w:name w:val="62DDE315C0FD4A90B3A89D824323EE0A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10">
    <w:name w:val="F2289BE556864B4FB6F243D26175ABD0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10">
    <w:name w:val="EF3CB88397F347A7B344140941045DD0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10">
    <w:name w:val="182EA05C4F2A4408818B4D140F3BBA26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10">
    <w:name w:val="9579475BFA4849F58022980E912997C3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10">
    <w:name w:val="1220A11A50AF4928943D54C58BF38627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10">
    <w:name w:val="8FF8645C2CEC45F283843EB47434BE39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10">
    <w:name w:val="3C8221A2A1EF46FD8A7826564097213410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0524E97B6EF4388B330430C88A99871">
    <w:name w:val="50524E97B6EF4388B330430C88A99871"/>
    <w:rsid w:val="000D0C4C"/>
  </w:style>
  <w:style w:type="paragraph" w:customStyle="1" w:styleId="50524E97B6EF4388B330430C88A998711">
    <w:name w:val="50524E97B6EF4388B330430C88A998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0DC6E30D2634D639690FAE46004B75612">
    <w:name w:val="50DC6E30D2634D639690FAE46004B756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4B84EA821A54AF5AA769F928CEAF40012">
    <w:name w:val="94B84EA821A54AF5AA769F928CEAF400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43B9CCCC75647C2B8DC191280D7142D12">
    <w:name w:val="043B9CCCC75647C2B8DC191280D7142D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EA2A9CDF14E4C2B893EC48B96231F1512">
    <w:name w:val="BEA2A9CDF14E4C2B893EC48B96231F15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48B4DC206A418681EB14A227F3844112">
    <w:name w:val="CD48B4DC206A418681EB14A227F38441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EB27F69246C4341923879A4B3A7528612">
    <w:name w:val="2EB27F69246C4341923879A4B3A75286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4D13191322446AA88DA2E24D25953A712">
    <w:name w:val="D4D13191322446AA88DA2E24D25953A7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8669D7AF6384BB18D5AFBCD0D4E719F12">
    <w:name w:val="F8669D7AF6384BB18D5AFBCD0D4E719F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16A86E00D9D43D0874FACAF915B521212">
    <w:name w:val="016A86E00D9D43D0874FACAF915B5212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FBBBB559394B389DD8560EE6DFA45A12">
    <w:name w:val="6BFBBBB559394B389DD8560EE6DFA45A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BA83003B9AC4A87868386DCA15F93F112">
    <w:name w:val="EBA83003B9AC4A87868386DCA15F93F1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ED0689029A043F782A2529F27FEEE7A12">
    <w:name w:val="7ED0689029A043F782A2529F27FEEE7A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5A20124AE8D4190ACA00667C888EE9612">
    <w:name w:val="45A20124AE8D4190ACA00667C888EE96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48F24F43DDB43BFB3BC4BACCB7BA20812">
    <w:name w:val="748F24F43DDB43BFB3BC4BACCB7BA208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0F997920C94313A00BE886E75CFEEC12">
    <w:name w:val="5F0F997920C94313A00BE886E75CFEEC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1C7C1108DA84437B9030B63AC118EF712">
    <w:name w:val="21C7C1108DA84437B9030B63AC118EF7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69BB4420D604B1A8C9F719C3BE88D9C12">
    <w:name w:val="E69BB4420D604B1A8C9F719C3BE88D9C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0628ABA4DD24891BBA6CA76250C201312">
    <w:name w:val="C0628ABA4DD24891BBA6CA76250C2013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2312423E40E4AD198C43EAD35271D0712">
    <w:name w:val="52312423E40E4AD198C43EAD35271D07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BA81B730F2F418786DDB84DE660DCD412">
    <w:name w:val="ABA81B730F2F418786DDB84DE660DCD4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9EA95CAAE2496DA5A73FF03D8F8B1812">
    <w:name w:val="AA9EA95CAAE2496DA5A73FF03D8F8B18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12A0272D8994548AD1188170DEC899912">
    <w:name w:val="D12A0272D8994548AD1188170DEC8999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80D6B959B241BF8D139EE0993C913C12">
    <w:name w:val="5F80D6B959B241BF8D139EE0993C913C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F44CEA235D2409ABBB2DD84F8564B3912">
    <w:name w:val="CF44CEA235D2409ABBB2DD84F8564B39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C5014F59BB7C493FAAAB23414A6A5DBC12">
    <w:name w:val="C5014F59BB7C493FAAAB23414A6A5DBC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70921F804E3483E9484093593DE9A2C12">
    <w:name w:val="E70921F804E3483E9484093593DE9A2C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112FBEEB772B4D3AA641F40F97587EA612">
    <w:name w:val="112FBEEB772B4D3AA641F40F97587EA61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3ABA5FD2BC4043F4B747EDD8378D18BD12">
    <w:name w:val="3ABA5FD2BC4043F4B747EDD8378D18BD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BD337D945784B22984828EF7B7F8F4612">
    <w:name w:val="CBD337D945784B22984828EF7B7F8F46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6AC0FC4E4E334216A4ECE28009DD20FE12">
    <w:name w:val="6AC0FC4E4E334216A4ECE28009DD20FE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8F6F4CBB23640D3AD1D380F0CB1CAF812">
    <w:name w:val="28F6F4CBB23640D3AD1D380F0CB1CAF8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2F76971EFB1345C3AFB889EBABEDB16A12">
    <w:name w:val="2F76971EFB1345C3AFB889EBABEDB16A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DF28418522F744DB904758A4C6C9E56D12">
    <w:name w:val="DF28418522F744DB904758A4C6C9E56D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F5A133FC305240D7956FB4C9355E182712">
    <w:name w:val="F5A133FC305240D7956FB4C9355E1827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C96CB20F3369423CB8F2007694F8A63312">
    <w:name w:val="C96CB20F3369423CB8F2007694F8A633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outlineLvl w:val="1"/>
    </w:pPr>
    <w:rPr>
      <w:rFonts w:ascii="TH SarabunPSK" w:eastAsiaTheme="majorEastAsia" w:hAnsi="TH SarabunPSK" w:cs="TH SarabunPSK"/>
      <w:b/>
      <w:bCs/>
      <w:sz w:val="36"/>
      <w:szCs w:val="36"/>
    </w:rPr>
  </w:style>
  <w:style w:type="paragraph" w:customStyle="1" w:styleId="872A6DCCB9FB425FABC9592A4EACF33012">
    <w:name w:val="872A6DCCB9FB425FABC9592A4EACF3301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5B7ADDDEC2AE4345BB3235F04F32B03F12">
    <w:name w:val="5B7ADDDEC2AE4345BB3235F04F32B03F1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D7998115EDC44B678BBB6A966A648BB312">
    <w:name w:val="D7998115EDC44B678BBB6A966A648BB312"/>
    <w:rsid w:val="000D0C4C"/>
    <w:pPr>
      <w:keepNext/>
      <w:keepLines/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40"/>
      <w:szCs w:val="40"/>
    </w:rPr>
  </w:style>
  <w:style w:type="paragraph" w:customStyle="1" w:styleId="2C52ADE03C3E413BA2C6CF805A5E240312">
    <w:name w:val="2C52ADE03C3E413BA2C6CF805A5E2403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689597F4266427A8F56AC16BC34099712">
    <w:name w:val="7689597F4266427A8F56AC16BC34099712"/>
    <w:rsid w:val="000D0C4C"/>
    <w:pPr>
      <w:keepNext/>
      <w:keepLines/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center"/>
      <w:outlineLvl w:val="0"/>
    </w:pPr>
    <w:rPr>
      <w:rFonts w:ascii="TH SarabunPSK" w:eastAsiaTheme="majorEastAsia" w:hAnsi="TH SarabunPSK" w:cs="TH SarabunPSK"/>
      <w:b/>
      <w:bCs/>
      <w:color w:val="000000" w:themeColor="text1"/>
      <w:sz w:val="36"/>
      <w:szCs w:val="36"/>
    </w:rPr>
  </w:style>
  <w:style w:type="paragraph" w:customStyle="1" w:styleId="E3FC28116C294A828BFD2DA04494710912">
    <w:name w:val="E3FC28116C294A828BFD2DA044947109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D38E484FFC4139B4D53628E1ED6D9012">
    <w:name w:val="EFD38E484FFC4139B4D53628E1ED6D90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7CB4D676D8D4BD49C8444AEB788D07412">
    <w:name w:val="E7CB4D676D8D4BD49C8444AEB788D074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C7DC307B214F5DAB10EE4079EC575212">
    <w:name w:val="38C7DC307B214F5DAB10EE4079EC5752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CE73E201864BEC9FB11BADCF81B1EB12">
    <w:name w:val="6BCE73E201864BEC9FB11BADCF81B1EB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F88F308FA7C4AA3B77E33780E310E4812">
    <w:name w:val="2F88F308FA7C4AA3B77E33780E310E48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2E845D7C0F64CF0978BB809EC7C6DC112">
    <w:name w:val="A2E845D7C0F64CF0978BB809EC7C6DC1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C2A6427CAF4326BD0EE6B271885E8A12">
    <w:name w:val="E9C2A6427CAF4326BD0EE6B271885E8A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87E1B40AC40426BAE1828F2C609750F12">
    <w:name w:val="387E1B40AC40426BAE1828F2C609750F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jc w:val="thaiDistribute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5CD93E62017418EB1028CD07C81FBAF12">
    <w:name w:val="B5CD93E62017418EB1028CD07C81FBAF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FF8023F17B640568A9F77B26A25745212">
    <w:name w:val="9FF8023F17B640568A9F77B26A257452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5A1C4AA3D794FD8AB65FD74B7CF43EC12">
    <w:name w:val="05A1C4AA3D794FD8AB65FD74B7CF43EC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DCC1A8C742F4764A08692E138B4C12212">
    <w:name w:val="7DCC1A8C742F4764A08692E138B4C122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627933CECA40EF9BC3A0F73485EF0212">
    <w:name w:val="27627933CECA40EF9BC3A0F73485EF02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3D79AE110554EB3BEEB2499E3C899BD12">
    <w:name w:val="03D79AE110554EB3BEEB2499E3C899BD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9DA4C396E774F2C850A4586CFFD330712">
    <w:name w:val="F9DA4C396E774F2C850A4586CFFD3307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261938667FA4597BA008AC67954665512">
    <w:name w:val="1261938667FA4597BA008AC679546655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E09B348CB6843AC913B20A05F68D24A12">
    <w:name w:val="CE09B348CB6843AC913B20A05F68D24A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B2A7B351A87485D8770A8E677C5E45812">
    <w:name w:val="6B2A7B351A87485D8770A8E677C5E458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C8B9EF0B8CB4D569C030E05B51390B312">
    <w:name w:val="0C8B9EF0B8CB4D569C030E05B51390B3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5BE4F340007466296B7B8E30356F99D12">
    <w:name w:val="35BE4F340007466296B7B8E30356F99D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4A515693F444429D2CD1C4C8F5992D12">
    <w:name w:val="854A515693F444429D2CD1C4C8F5992D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6CB2E4CD5642F98679931B25E261CA12">
    <w:name w:val="F36CB2E4CD5642F98679931B25E261CA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DEC1DB0A08B4FC6B05F8574CF8A0BC412">
    <w:name w:val="CDEC1DB0A08B4FC6B05F8574CF8A0BC4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EB61B4980C141C8B6684306F5FAAD8E12">
    <w:name w:val="FEB61B4980C141C8B6684306F5FAAD8E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2BDA62D69B84C6A9A7AF36FD6C7B6A812">
    <w:name w:val="62BDA62D69B84C6A9A7AF36FD6C7B6A8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9FAB119AC0541ECB5FF6BDE1C82BBDA12">
    <w:name w:val="E9FAB119AC0541ECB5FF6BDE1C82BBDA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8219C51C27643A593EAC79017A4C1CD12">
    <w:name w:val="A8219C51C27643A593EAC79017A4C1CD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171ABE2D77343629AF0F95312983A4512">
    <w:name w:val="C171ABE2D77343629AF0F95312983A45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713FADD5B844E9985914878813CA25712">
    <w:name w:val="2713FADD5B844E9985914878813CA257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3054F4BE4B479BB5C4117E300022B212">
    <w:name w:val="E43054F4BE4B479BB5C4117E300022B2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0D34B059CFE14A4D899B5AE3B354B65E12">
    <w:name w:val="0D34B059CFE14A4D899B5AE3B354B65E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D41D2C02B014AFC8A646A1C67A1E45F12">
    <w:name w:val="9D41D2C02B014AFC8A646A1C67A1E45F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3AA0D4B86F4C7980121EBFDB1A938512">
    <w:name w:val="593AA0D4B86F4C7980121EBFDB1A9385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688BDD7B2994ADC92E8C551EB3B244812">
    <w:name w:val="D688BDD7B2994ADC92E8C551EB3B2448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F3806E3DACDE4B05B22EDA4A7C4FB6F612">
    <w:name w:val="F3806E3DACDE4B05B22EDA4A7C4FB6F6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25877462F364B99BE82BEB8C29BB8AC12">
    <w:name w:val="B25877462F364B99BE82BEB8C29BB8AC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413725F39BA44094A86E8D99D9B0405912">
    <w:name w:val="413725F39BA44094A86E8D99D9B04059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C2B16CBB4FD4E418EA711413568F7E612">
    <w:name w:val="DC2B16CBB4FD4E418EA711413568F7E6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BAEBEC57E624773B08ED54A1028771012">
    <w:name w:val="8BAEBEC57E624773B08ED54A10287710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53E3D2568B845A08DB84029A779A9E112">
    <w:name w:val="153E3D2568B845A08DB84029A779A9E1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6C52653576FD4A5B9B36AE9248FBF5B212">
    <w:name w:val="6C52653576FD4A5B9B36AE9248FBF5B2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625D60D74F545209EB2BD77CCF1FD6312">
    <w:name w:val="1625D60D74F545209EB2BD77CCF1FD63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665A462252640D6A413FD1CA54DB2E012">
    <w:name w:val="9665A462252640D6A413FD1CA54DB2E0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F81A32B3FC04DB9990284515318840B12">
    <w:name w:val="AF81A32B3FC04DB9990284515318840B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3429595F0044707AD572EB967FBDDCA12">
    <w:name w:val="73429595F0044707AD572EB967FBDDCA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38B88AC4CAD4E66B33D615BE56A85B612">
    <w:name w:val="938B88AC4CAD4E66B33D615BE56A85B6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DC321D7013741D2A3713D798C123BC312">
    <w:name w:val="5DC321D7013741D2A3713D798C123BC3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6FDD4EAA71349E0AD6C5CA2625B945812">
    <w:name w:val="B6FDD4EAA71349E0AD6C5CA2625B9458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7791A2004B414AF1BC2F67A3CB15884A12">
    <w:name w:val="7791A2004B414AF1BC2F67A3CB15884A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F0C0A3C93F84083B8B62EC28E3C9EF212">
    <w:name w:val="EF0C0A3C93F84083B8B62EC28E3C9EF2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B87E8D3292904936BEFBA6EF298A70B412">
    <w:name w:val="B87E8D3292904936BEFBA6EF298A70B4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33A1AFABDBB14396BBBD2764EB15395B12">
    <w:name w:val="33A1AFABDBB14396BBBD2764EB15395B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99287AAF67143C4AC895BAE8EE7E8A712">
    <w:name w:val="599287AAF67143C4AC895BAE8EE7E8A7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1171B7108DC4C25937327CD4F490A1712">
    <w:name w:val="51171B7108DC4C25937327CD4F490A17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44FFF4742BF4EF1ABB327103EAEDA6012">
    <w:name w:val="E44FFF4742BF4EF1ABB327103EAEDA60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91325471AE4C4929948D515CC1E4E94112">
    <w:name w:val="91325471AE4C4929948D515CC1E4E941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C011BB0E9C3420B92CF372A33EA3D4412">
    <w:name w:val="8C011BB0E9C3420B92CF372A33EA3D44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13DD3FA82A9B4EED8DE2E38351E12FE512">
    <w:name w:val="13DD3FA82A9B4EED8DE2E38351E12FE5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D47CCFB328405F8F923EECB7D075AB12">
    <w:name w:val="5FD47CCFB328405F8F923EECB7D075AB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35FA65C961B4A67A20F4FC38614277B12">
    <w:name w:val="E35FA65C961B4A67A20F4FC38614277B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29861ED637EB481CA60FE43E9AFB73B112">
    <w:name w:val="29861ED637EB481CA60FE43E9AFB73B1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20D50CA5F7D4B9AA5B48AADB0A2B1A512">
    <w:name w:val="C20D50CA5F7D4B9AA5B48AADB0A2B1A5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AE6AFE66628457DBA33257335D12A0D12">
    <w:name w:val="AAE6AFE66628457DBA33257335D12A0D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5F78EE42160D4355B322AB88F9A8727812">
    <w:name w:val="5F78EE42160D4355B322AB88F9A87278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5F521ECF70E4EC6A9F5091EDE947A5112">
    <w:name w:val="85F521ECF70E4EC6A9F5091EDE947A51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5573428EE54313A429394F76A3629512">
    <w:name w:val="EC5573428EE54313A429394F76A36295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A0BDE29D1B2D408386CDD35B76FAB60C12">
    <w:name w:val="A0BDE29D1B2D408386CDD35B76FAB60C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80073B7ACD2740AEB3BF2A89DE6071C512">
    <w:name w:val="80073B7ACD2740AEB3BF2A89DE6071C5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DB94C9446572483E892A4CCC11619B5912">
    <w:name w:val="DB94C9446572483E892A4CCC11619B59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C4E2FBF8C8B94066A89CE361F1891CB212">
    <w:name w:val="C4E2FBF8C8B94066A89CE361F1891CB2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</w:pPr>
    <w:rPr>
      <w:rFonts w:ascii="TH SarabunPSK" w:eastAsiaTheme="minorHAnsi" w:hAnsi="TH SarabunPSK" w:cs="TH SarabunPSK"/>
      <w:color w:val="000000" w:themeColor="text1"/>
      <w:sz w:val="32"/>
      <w:szCs w:val="32"/>
    </w:rPr>
  </w:style>
  <w:style w:type="paragraph" w:customStyle="1" w:styleId="ECEEA904D93C4E2D9506C37344F05D5512">
    <w:name w:val="ECEEA904D93C4E2D9506C37344F05D551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4F87A484ACD42F4A375B7831CC3C5F011">
    <w:name w:val="44F87A484ACD42F4A375B7831CC3C5F0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7935162513447F2B88374C4966A2BA32">
    <w:name w:val="97935162513447F2B88374C4966A2BA3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C50A609C06A4C0DA94B2A935B9B850111">
    <w:name w:val="4C50A609C06A4C0DA94B2A935B9B8501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FA0A4C7E87142C38C6243DA2AF21E3B11">
    <w:name w:val="0FA0A4C7E87142C38C6243DA2AF21E3B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2DFA6D95525447292C6EAFB7253820511">
    <w:name w:val="82DFA6D95525447292C6EAFB72538205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E214CB1805A4E89958D318B00F4307911">
    <w:name w:val="9E214CB1805A4E89958D318B00F43079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6BB967E9A974847BD034DDDD66DE3DF11">
    <w:name w:val="46BB967E9A974847BD034DDDD66DE3DF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CB73987A05C4723BC92E2A6696477F211">
    <w:name w:val="CCB73987A05C4723BC92E2A6696477F2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A8A7A45ACB214299BD9CFFCFDA14E0F011">
    <w:name w:val="A8A7A45ACB214299BD9CFFCFDA14E0F0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439388964C5843FC8E08C051D77D36AC11">
    <w:name w:val="439388964C5843FC8E08C051D77D36AC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47152DBEDB640219E5148D67ACD0ADC11">
    <w:name w:val="B47152DBEDB640219E5148D67ACD0ADC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019344067B54356A1F4B2FB1430E3292">
    <w:name w:val="9019344067B54356A1F4B2FB1430E3292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BA55514DFD4487F99313233BBBE409711">
    <w:name w:val="FBA55514DFD4487F99313233BBBE409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C64DFD3E10004E05990784F1DB9F303A11">
    <w:name w:val="C64DFD3E10004E05990784F1DB9F303A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03CF8251CB704DD5889DE825B46D193111">
    <w:name w:val="03CF8251CB704DD5889DE825B46D1931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5C32507261C5469EAB535621F1C965F111">
    <w:name w:val="5C32507261C5469EAB535621F1C965F1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BFADD2E0E38945F68EBEE23697ACF13D11">
    <w:name w:val="BFADD2E0E38945F68EBEE23697ACF13D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2F73E408BB642D8ACF58F5328EB687A11">
    <w:name w:val="32F73E408BB642D8ACF58F5328EB687A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79A9EEE5123F43429841826976833DD711">
    <w:name w:val="79A9EEE5123F43429841826976833DD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62DDE315C0FD4A90B3A89D824323EE0A11">
    <w:name w:val="62DDE315C0FD4A90B3A89D824323EE0A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F2289BE556864B4FB6F243D26175ABD011">
    <w:name w:val="F2289BE556864B4FB6F243D26175ABD0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EF3CB88397F347A7B344140941045DD011">
    <w:name w:val="EF3CB88397F347A7B344140941045DD0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82EA05C4F2A4408818B4D140F3BBA2611">
    <w:name w:val="182EA05C4F2A4408818B4D140F3BBA26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9579475BFA4849F58022980E912997C311">
    <w:name w:val="9579475BFA4849F58022980E912997C3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1220A11A50AF4928943D54C58BF3862711">
    <w:name w:val="1220A11A50AF4928943D54C58BF38627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8FF8645C2CEC45F283843EB47434BE3911">
    <w:name w:val="8FF8645C2CEC45F283843EB47434BE39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  <w:style w:type="paragraph" w:customStyle="1" w:styleId="3C8221A2A1EF46FD8A7826564097213411">
    <w:name w:val="3C8221A2A1EF46FD8A7826564097213411"/>
    <w:rsid w:val="000D0C4C"/>
    <w:pPr>
      <w:tabs>
        <w:tab w:val="left" w:pos="851"/>
        <w:tab w:val="left" w:pos="1134"/>
        <w:tab w:val="left" w:pos="1531"/>
        <w:tab w:val="left" w:pos="2098"/>
        <w:tab w:val="left" w:pos="2835"/>
      </w:tabs>
      <w:spacing w:after="0" w:line="240" w:lineRule="auto"/>
      <w:contextualSpacing/>
      <w:jc w:val="center"/>
    </w:pPr>
    <w:rPr>
      <w:rFonts w:ascii="TH SarabunPSK" w:eastAsiaTheme="majorEastAsia" w:hAnsi="TH SarabunPSK" w:cs="TH SarabunPSK"/>
      <w:b/>
      <w:bCs/>
      <w:color w:val="000000" w:themeColor="text1"/>
      <w:spacing w:val="-10"/>
      <w:kern w:val="28"/>
      <w:sz w:val="44"/>
      <w:szCs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CF8D9-2D02-4A8C-8DD8-2477A2D4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Thesis GS URU 2026</Template>
  <TotalTime>3</TotalTime>
  <Pages>18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วรวัฒน์ รักดี</cp:lastModifiedBy>
  <cp:revision>3</cp:revision>
  <dcterms:created xsi:type="dcterms:W3CDTF">2026-08-07T02:14:00Z</dcterms:created>
  <dcterms:modified xsi:type="dcterms:W3CDTF">2026-08-07T02:17:00Z</dcterms:modified>
</cp:coreProperties>
</file>